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93"/>
        <w:gridCol w:w="2771"/>
        <w:gridCol w:w="2421"/>
        <w:gridCol w:w="2589"/>
        <w:gridCol w:w="2310"/>
      </w:tblGrid>
      <w:tr w:rsidR="00270C1F" w:rsidRPr="00270C1F" w14:paraId="182311DE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056D9D7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93" w:type="dxa"/>
            <w:shd w:val="clear" w:color="auto" w:fill="C2D69B" w:themeFill="accent3" w:themeFillTint="99"/>
          </w:tcPr>
          <w:p w14:paraId="593F9329" w14:textId="1DBE7DF5" w:rsidR="006E49F3" w:rsidRPr="00270C1F" w:rsidRDefault="00F058FF" w:rsidP="003D21D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PIZZA PARTY</w:t>
            </w:r>
            <w:r w:rsidR="006E49F3" w:rsidRPr="00270C1F">
              <w:rPr>
                <w:b/>
                <w:bCs/>
                <w:color w:val="000000" w:themeColor="text1"/>
              </w:rPr>
              <w:t xml:space="preserve"> MONDAY</w:t>
            </w:r>
          </w:p>
        </w:tc>
        <w:tc>
          <w:tcPr>
            <w:tcW w:w="2771" w:type="dxa"/>
            <w:shd w:val="clear" w:color="auto" w:fill="C2D69B" w:themeFill="accent3" w:themeFillTint="99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421" w:type="dxa"/>
            <w:shd w:val="clear" w:color="auto" w:fill="C2D69B" w:themeFill="accent3" w:themeFillTint="99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2D69B" w:themeFill="accent3" w:themeFillTint="99"/>
          </w:tcPr>
          <w:p w14:paraId="4EAEF4EA" w14:textId="19BBB179" w:rsidR="006E49F3" w:rsidRPr="00270C1F" w:rsidRDefault="00F058FF" w:rsidP="003D21D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FAVOURITES</w:t>
            </w:r>
            <w:r w:rsidR="006E49F3" w:rsidRPr="00270C1F">
              <w:rPr>
                <w:b/>
                <w:bCs/>
                <w:color w:val="000000" w:themeColor="text1"/>
              </w:rPr>
              <w:t xml:space="preserve"> THURSDAY</w:t>
            </w:r>
          </w:p>
        </w:tc>
        <w:tc>
          <w:tcPr>
            <w:tcW w:w="2310" w:type="dxa"/>
            <w:shd w:val="clear" w:color="auto" w:fill="C2D69B" w:themeFill="accent3" w:themeFillTint="99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6E49F3" w14:paraId="0F4597B3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14711FBB" w14:textId="0AB0B221" w:rsidR="006E49F3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Main Meal Option</w:t>
            </w:r>
          </w:p>
          <w:p w14:paraId="52DB179C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7C0E59F" w14:textId="77777777" w:rsidR="006E49F3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E35E33E" w14:textId="77777777" w:rsidR="00F058F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F058FF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47801B6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Whole meal Margherita Pizza </w:t>
            </w:r>
            <w:r>
              <w:rPr>
                <w:sz w:val="20"/>
                <w:szCs w:val="20"/>
              </w:rPr>
              <w:t xml:space="preserve">&amp; </w:t>
            </w:r>
            <w:r w:rsidRPr="00592092">
              <w:rPr>
                <w:sz w:val="20"/>
                <w:szCs w:val="20"/>
              </w:rPr>
              <w:t>Tomato Pasta Salad</w:t>
            </w:r>
          </w:p>
          <w:p w14:paraId="29F57BE1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605C025D" w14:textId="0DB11CBE" w:rsidR="00F058FF" w:rsidRPr="00592092" w:rsidRDefault="00F058FF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EA84A56" wp14:editId="7938B09C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499E2D05" w14:textId="77777777" w:rsidR="008855B0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Beef Pasta Bolognese &amp; Garlic Bread</w:t>
            </w:r>
          </w:p>
          <w:p w14:paraId="44D39D40" w14:textId="54320131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 </w:t>
            </w:r>
          </w:p>
          <w:p w14:paraId="0544769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0F0C6A8" wp14:editId="3B90130E">
                  <wp:extent cx="384175" cy="223737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2E857C1B" w14:textId="5920C6A6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F058FF">
              <w:rPr>
                <w:sz w:val="20"/>
                <w:szCs w:val="20"/>
              </w:rPr>
              <w:t xml:space="preserve">Roast </w:t>
            </w:r>
            <w:r w:rsidR="00F058FF" w:rsidRPr="00F058FF">
              <w:rPr>
                <w:sz w:val="20"/>
                <w:szCs w:val="20"/>
              </w:rPr>
              <w:t>Chicken</w:t>
            </w:r>
            <w:r w:rsidRPr="00F058FF">
              <w:rPr>
                <w:sz w:val="20"/>
                <w:szCs w:val="20"/>
              </w:rPr>
              <w:t xml:space="preserve">, </w:t>
            </w:r>
            <w:r w:rsidRPr="00592092">
              <w:rPr>
                <w:sz w:val="20"/>
                <w:szCs w:val="20"/>
              </w:rPr>
              <w:t>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0EA10E76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Pork Sausage Roll &amp; Home-baked Potato Wedges</w:t>
            </w:r>
          </w:p>
          <w:p w14:paraId="09D7DC86" w14:textId="65FF496F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FFFF" w:themeFill="background1"/>
          </w:tcPr>
          <w:p w14:paraId="3933B22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MSC Fish Fingers &amp; Chips</w:t>
            </w:r>
          </w:p>
        </w:tc>
      </w:tr>
      <w:tr w:rsidR="006E49F3" w14:paraId="22F9A589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6847844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1AAB5F28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646DE0A" w14:textId="77777777" w:rsidR="006E49F3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6D9F8A" w14:textId="77777777" w:rsidR="00F058F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B6E4B90" w14:textId="77777777" w:rsidR="00F058FF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0E8E2D6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Whole meal Margherita Pizza &amp; Tomato Pasta Salad</w:t>
            </w:r>
          </w:p>
          <w:p w14:paraId="1D648F9E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1BC72689" w14:textId="1FE0B3ED" w:rsidR="006E49F3" w:rsidRPr="00592092" w:rsidRDefault="00F058FF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A63604B" wp14:editId="2171E4E1">
                  <wp:extent cx="128143" cy="25628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421E21AC" w14:textId="7E22C280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Halal Red </w:t>
            </w:r>
            <w:r w:rsidRPr="00F058FF">
              <w:rPr>
                <w:sz w:val="20"/>
                <w:szCs w:val="20"/>
              </w:rPr>
              <w:t xml:space="preserve">Tractor </w:t>
            </w:r>
            <w:r w:rsidR="00F058FF" w:rsidRPr="00F058FF">
              <w:rPr>
                <w:sz w:val="20"/>
                <w:szCs w:val="20"/>
              </w:rPr>
              <w:t>Beef</w:t>
            </w:r>
            <w:r w:rsidRPr="00F058FF">
              <w:rPr>
                <w:sz w:val="20"/>
                <w:szCs w:val="20"/>
              </w:rPr>
              <w:t xml:space="preserve"> </w:t>
            </w:r>
            <w:r w:rsidRPr="00592092">
              <w:rPr>
                <w:sz w:val="20"/>
                <w:szCs w:val="20"/>
              </w:rPr>
              <w:t>Pasta Bolognese &amp; Garlic Bread</w:t>
            </w:r>
          </w:p>
          <w:p w14:paraId="35E65992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18FE9D6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1457444" wp14:editId="11485CD0">
                  <wp:extent cx="384175" cy="223737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7AE92AB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Halal Roast Chicken, 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53345A1B" w14:textId="77777777" w:rsidR="00F058FF" w:rsidRPr="00592092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Halal Chicken Sausage Roll &amp; Home-baked Potato Wedges</w:t>
            </w:r>
          </w:p>
          <w:p w14:paraId="50C47693" w14:textId="460DF0EE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FFFF" w:themeFill="background1"/>
          </w:tcPr>
          <w:p w14:paraId="1C05BB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</w:tr>
      <w:tr w:rsidR="006E49F3" w14:paraId="34CD1778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745BC399" w14:textId="77777777" w:rsidR="006E49F3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Option </w:t>
            </w:r>
          </w:p>
          <w:p w14:paraId="7F6BAB01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8C5141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2160940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E5035E9" w14:textId="7733A04C" w:rsidR="00F058FF" w:rsidRPr="00270C1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B61B460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Vegetable Chili &amp; Sunny Vegetable Rice Vg</w:t>
            </w:r>
          </w:p>
          <w:p w14:paraId="61070037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62EE293B" w14:textId="1E56F433" w:rsidR="006E49F3" w:rsidRPr="00592092" w:rsidRDefault="00F058FF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8E318B4" wp14:editId="0B377282">
                  <wp:extent cx="274574" cy="218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65B0BAFC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Plant-based Pasta Bolognese</w:t>
            </w:r>
            <w:r>
              <w:rPr>
                <w:sz w:val="20"/>
                <w:szCs w:val="20"/>
              </w:rPr>
              <w:t xml:space="preserve"> &amp;</w:t>
            </w:r>
            <w:r w:rsidRPr="00592092">
              <w:rPr>
                <w:sz w:val="20"/>
                <w:szCs w:val="20"/>
              </w:rPr>
              <w:t xml:space="preserve"> Garlic Bread Vg</w:t>
            </w:r>
          </w:p>
          <w:p w14:paraId="64A03770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8024DB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D999D87" wp14:editId="393D321D">
                  <wp:extent cx="539623" cy="242034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B6CE643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Quorn Grill, Gravy, Yorkshire Pudding &amp; Roast Potatoes</w:t>
            </w:r>
          </w:p>
          <w:p w14:paraId="717BAE62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3BCA5E5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BB855ED" wp14:editId="34D60346">
                  <wp:extent cx="155575" cy="219710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384AA8D7" w14:textId="77777777" w:rsidR="00F058FF" w:rsidRPr="00592092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Cheese &amp; Onion Pastry Roll &amp; Home-baked Potato Wedges</w:t>
            </w:r>
          </w:p>
          <w:p w14:paraId="2D828BF7" w14:textId="5E41D360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FFFF" w:themeFill="background1"/>
          </w:tcPr>
          <w:p w14:paraId="044060C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Crispy Vegetable Fingers &amp; Chips Vg </w:t>
            </w:r>
          </w:p>
        </w:tc>
      </w:tr>
      <w:tr w:rsidR="006E49F3" w14:paraId="7493B03B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2C0D2797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BCA82F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British Red Tractor Garden Peas, Baked Beans</w:t>
            </w:r>
          </w:p>
          <w:p w14:paraId="49CBF858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30E054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0C98057" wp14:editId="3587C67A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0BEC872D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Broccoli, Cauliflower &amp; Carrots</w:t>
            </w:r>
          </w:p>
          <w:p w14:paraId="310324BB" w14:textId="77777777" w:rsidR="008855B0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FE3D48D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14:paraId="0C0A86C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918AA2F" wp14:editId="22DDE430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0AE1CB2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Broccoli, Carrots &amp; Sweetcorn </w:t>
            </w:r>
          </w:p>
          <w:p w14:paraId="60A4EED3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133A590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8B067AE" wp14:editId="65D7CCEF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0752EB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  <w:r>
              <w:rPr>
                <w:sz w:val="20"/>
                <w:szCs w:val="20"/>
              </w:rPr>
              <w:t>or</w:t>
            </w:r>
            <w:r w:rsidRPr="00592092">
              <w:rPr>
                <w:sz w:val="20"/>
                <w:szCs w:val="20"/>
              </w:rPr>
              <w:t xml:space="preserve"> Sliced Carrots</w:t>
            </w:r>
          </w:p>
          <w:p w14:paraId="326B0D23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6A8D0009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C4D9E73" wp14:editId="4F96C386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E473AE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</w:p>
          <w:p w14:paraId="4DAB7D6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Baked Beans</w:t>
            </w:r>
          </w:p>
          <w:p w14:paraId="46F65E7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2182CFB" wp14:editId="089B79A7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784AB5E9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628E28F4" w14:textId="77777777" w:rsidR="006E49F3" w:rsidRDefault="006E49F3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30DDD89E" w14:textId="77777777" w:rsidR="008855B0" w:rsidRDefault="008855B0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DCCAEE" w14:textId="534EEF80" w:rsidR="00F058FF" w:rsidRPr="00270C1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84" w:type="dxa"/>
            <w:gridSpan w:val="5"/>
            <w:shd w:val="clear" w:color="auto" w:fill="FFFFFF" w:themeFill="background1"/>
          </w:tcPr>
          <w:p w14:paraId="11620446" w14:textId="233C1719" w:rsidR="006E49F3" w:rsidRPr="00592092" w:rsidRDefault="006E49F3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Freshly Made Sandwich with Cheddar, Tuna Mayonnaise or Ham </w:t>
            </w:r>
          </w:p>
        </w:tc>
      </w:tr>
      <w:tr w:rsidR="006E49F3" w14:paraId="5CFCFFDE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192AB6C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16B34026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5B0A05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Banana Cake Vg &amp; Custard</w:t>
            </w:r>
          </w:p>
          <w:p w14:paraId="1403D55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285943E" wp14:editId="1B01D7BC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721D2D9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Shortbread &amp; Orange Slices Vg</w:t>
            </w:r>
          </w:p>
          <w:p w14:paraId="646C089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8D26379" wp14:editId="491A8F8C">
                  <wp:extent cx="137160" cy="21971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F93B04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Hidden Fruit Chocolate Brownie</w:t>
            </w:r>
          </w:p>
        </w:tc>
        <w:tc>
          <w:tcPr>
            <w:tcW w:w="2589" w:type="dxa"/>
            <w:shd w:val="clear" w:color="auto" w:fill="FFFFFF" w:themeFill="background1"/>
          </w:tcPr>
          <w:p w14:paraId="7FDE58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Flapjack Vg</w:t>
            </w:r>
          </w:p>
        </w:tc>
        <w:tc>
          <w:tcPr>
            <w:tcW w:w="2310" w:type="dxa"/>
            <w:shd w:val="clear" w:color="auto" w:fill="FFFFFF" w:themeFill="background1"/>
          </w:tcPr>
          <w:p w14:paraId="0FF8F5D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Chocolate Oaty Slice Vg</w:t>
            </w:r>
          </w:p>
        </w:tc>
      </w:tr>
    </w:tbl>
    <w:p w14:paraId="63100F90" w14:textId="593ABC6D" w:rsidR="00EA6AEE" w:rsidRPr="00D871DE" w:rsidRDefault="00274C98" w:rsidP="00D871D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40B04EC7">
                <wp:simplePos x="0" y="0"/>
                <wp:positionH relativeFrom="margin">
                  <wp:posOffset>3366247</wp:posOffset>
                </wp:positionH>
                <wp:positionV relativeFrom="paragraph">
                  <wp:posOffset>277420</wp:posOffset>
                </wp:positionV>
                <wp:extent cx="4589929" cy="239395"/>
                <wp:effectExtent l="0" t="0" r="127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13A7C" w14:textId="12E72F3B" w:rsidR="00274C98" w:rsidRPr="00F058FF" w:rsidRDefault="00142039" w:rsidP="00274C98">
                            <w:pPr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  <w:t xml:space="preserve">       </w:t>
                            </w:r>
                            <w:r w:rsidR="00F058FF" w:rsidRPr="00F058FF"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  <w:t>Co-op Academy New Islington</w:t>
                            </w:r>
                          </w:p>
                          <w:p w14:paraId="671D97F6" w14:textId="77777777" w:rsidR="00274C98" w:rsidRDefault="00274C98" w:rsidP="0027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.05pt;margin-top:21.85pt;width:361.4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" fillcolor="window" stroked="f" strokeweight=".5pt">
                <v:textbox>
                  <w:txbxContent>
                    <w:p w14:paraId="61B13A7C" w14:textId="12E72F3B" w:rsidR="00274C98" w:rsidRPr="00F058FF" w:rsidRDefault="00142039" w:rsidP="00274C98">
                      <w:pPr>
                        <w:rPr>
                          <w:rFonts w:asciiTheme="minorHAnsi" w:eastAsia="Segoe UI Emoji" w:hAnsiTheme="minorHAnsi" w:cstheme="minorHAnsi"/>
                          <w:b/>
                        </w:rPr>
                      </w:pPr>
                      <w:r>
                        <w:rPr>
                          <w:rFonts w:asciiTheme="minorHAnsi" w:eastAsia="Segoe UI Emoji" w:hAnsiTheme="minorHAnsi" w:cstheme="minorHAnsi"/>
                          <w:b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F058FF" w:rsidRPr="00F058FF">
                        <w:rPr>
                          <w:rFonts w:asciiTheme="minorHAnsi" w:eastAsia="Segoe UI Emoji" w:hAnsiTheme="minorHAnsi" w:cstheme="minorHAnsi"/>
                          <w:b/>
                        </w:rPr>
                        <w:t>Co-op Academy New Islington</w:t>
                      </w:r>
                    </w:p>
                    <w:p w14:paraId="671D97F6" w14:textId="77777777" w:rsidR="00274C98" w:rsidRDefault="00274C98" w:rsidP="00274C98"/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D871DE" w:rsidSect="008855B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E732C" w14:textId="77777777" w:rsidR="00D65274" w:rsidRDefault="00D65274" w:rsidP="006E49F3">
      <w:r>
        <w:separator/>
      </w:r>
    </w:p>
  </w:endnote>
  <w:endnote w:type="continuationSeparator" w:id="0">
    <w:p w14:paraId="202FAB4D" w14:textId="77777777" w:rsidR="00D65274" w:rsidRDefault="00D65274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46EFB" w14:textId="77777777" w:rsidR="00D65274" w:rsidRDefault="00D65274" w:rsidP="006E49F3">
      <w:r>
        <w:separator/>
      </w:r>
    </w:p>
  </w:footnote>
  <w:footnote w:type="continuationSeparator" w:id="0">
    <w:p w14:paraId="12E8DAE4" w14:textId="77777777" w:rsidR="00D65274" w:rsidRDefault="00D65274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C9716" w14:textId="284F8FCC" w:rsidR="006E49F3" w:rsidRDefault="008855B0">
    <w:pPr>
      <w:pStyle w:val="Header"/>
    </w:pPr>
    <w:r>
      <w:rPr>
        <w:noProof/>
      </w:rPr>
      <w:pict w14:anchorId="0F4C4E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19" o:spid="_x0000_s103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DB085" w14:textId="7D7F1D7E" w:rsidR="006E49F3" w:rsidRDefault="008855B0">
    <w:pPr>
      <w:pStyle w:val="Header"/>
    </w:pPr>
    <w:r>
      <w:rPr>
        <w:noProof/>
      </w:rPr>
      <w:pict w14:anchorId="109B6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20" o:spid="_x0000_s103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4228F" w14:textId="1C3FE4C3" w:rsidR="006E49F3" w:rsidRDefault="008855B0">
    <w:pPr>
      <w:pStyle w:val="Header"/>
    </w:pPr>
    <w:r>
      <w:rPr>
        <w:noProof/>
      </w:rPr>
      <w:pict w14:anchorId="5A37C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18" o:spid="_x0000_s103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C2"/>
    <w:rsid w:val="00003537"/>
    <w:rsid w:val="000106F3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AFB"/>
    <w:rsid w:val="00111F09"/>
    <w:rsid w:val="00112D9F"/>
    <w:rsid w:val="00124B82"/>
    <w:rsid w:val="00142039"/>
    <w:rsid w:val="00152AEA"/>
    <w:rsid w:val="0018356E"/>
    <w:rsid w:val="001A5CCE"/>
    <w:rsid w:val="001C2702"/>
    <w:rsid w:val="001D0BC7"/>
    <w:rsid w:val="001D13EF"/>
    <w:rsid w:val="001F57B6"/>
    <w:rsid w:val="00201FB2"/>
    <w:rsid w:val="00204FAD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67024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916BF"/>
    <w:rsid w:val="004C3DF8"/>
    <w:rsid w:val="004F498F"/>
    <w:rsid w:val="0051161F"/>
    <w:rsid w:val="00515EA2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E0270"/>
    <w:rsid w:val="005E248F"/>
    <w:rsid w:val="005F59FC"/>
    <w:rsid w:val="00603227"/>
    <w:rsid w:val="0062337E"/>
    <w:rsid w:val="0064657E"/>
    <w:rsid w:val="006544A9"/>
    <w:rsid w:val="006650CE"/>
    <w:rsid w:val="0067359D"/>
    <w:rsid w:val="006765C4"/>
    <w:rsid w:val="00682C3C"/>
    <w:rsid w:val="006A3A57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0F2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810D9E"/>
    <w:rsid w:val="00811C7C"/>
    <w:rsid w:val="00814C7B"/>
    <w:rsid w:val="00827562"/>
    <w:rsid w:val="0085110E"/>
    <w:rsid w:val="0086556D"/>
    <w:rsid w:val="00875C53"/>
    <w:rsid w:val="00877929"/>
    <w:rsid w:val="00881AD5"/>
    <w:rsid w:val="008855B0"/>
    <w:rsid w:val="008A1D8E"/>
    <w:rsid w:val="008A6583"/>
    <w:rsid w:val="008B2490"/>
    <w:rsid w:val="008C4F9C"/>
    <w:rsid w:val="008E5919"/>
    <w:rsid w:val="008E772A"/>
    <w:rsid w:val="008F15E6"/>
    <w:rsid w:val="0090419A"/>
    <w:rsid w:val="00905E7F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0493"/>
    <w:rsid w:val="009957AE"/>
    <w:rsid w:val="009D1A3A"/>
    <w:rsid w:val="009E1B61"/>
    <w:rsid w:val="009E284B"/>
    <w:rsid w:val="009F50B5"/>
    <w:rsid w:val="009F55EF"/>
    <w:rsid w:val="009F5C0B"/>
    <w:rsid w:val="00A011DA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93A36"/>
    <w:rsid w:val="00B95153"/>
    <w:rsid w:val="00B95431"/>
    <w:rsid w:val="00B97C92"/>
    <w:rsid w:val="00B97C95"/>
    <w:rsid w:val="00BC1161"/>
    <w:rsid w:val="00BC21AE"/>
    <w:rsid w:val="00BD2E63"/>
    <w:rsid w:val="00BD46CA"/>
    <w:rsid w:val="00BE3865"/>
    <w:rsid w:val="00BF1FCB"/>
    <w:rsid w:val="00BF59E5"/>
    <w:rsid w:val="00C00669"/>
    <w:rsid w:val="00C15DAF"/>
    <w:rsid w:val="00C21B0C"/>
    <w:rsid w:val="00C26BB8"/>
    <w:rsid w:val="00C53582"/>
    <w:rsid w:val="00C63255"/>
    <w:rsid w:val="00C6628F"/>
    <w:rsid w:val="00C67A85"/>
    <w:rsid w:val="00C80925"/>
    <w:rsid w:val="00C8236E"/>
    <w:rsid w:val="00C973AF"/>
    <w:rsid w:val="00CA0947"/>
    <w:rsid w:val="00CA1F87"/>
    <w:rsid w:val="00CB53FD"/>
    <w:rsid w:val="00CC5F68"/>
    <w:rsid w:val="00CD73F4"/>
    <w:rsid w:val="00CE7E13"/>
    <w:rsid w:val="00D1056A"/>
    <w:rsid w:val="00D115A6"/>
    <w:rsid w:val="00D14CD6"/>
    <w:rsid w:val="00D268E8"/>
    <w:rsid w:val="00D32B88"/>
    <w:rsid w:val="00D4133C"/>
    <w:rsid w:val="00D56CE9"/>
    <w:rsid w:val="00D63C60"/>
    <w:rsid w:val="00D65274"/>
    <w:rsid w:val="00D75BFA"/>
    <w:rsid w:val="00D83258"/>
    <w:rsid w:val="00D871DE"/>
    <w:rsid w:val="00D90E9A"/>
    <w:rsid w:val="00D92B87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058FF"/>
    <w:rsid w:val="00F26D00"/>
    <w:rsid w:val="00F30C21"/>
    <w:rsid w:val="00F44514"/>
    <w:rsid w:val="00F77CEB"/>
    <w:rsid w:val="00F96A13"/>
    <w:rsid w:val="00FA02DB"/>
    <w:rsid w:val="00FA4714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5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5B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E341AC-6698-4EB9-8DD9-CA0C547B1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ec7ad18-3696-4d54-b311-cc8641323ac4"/>
    <ds:schemaRef ds:uri="http://purl.org/dc/elements/1.1/"/>
    <ds:schemaRef ds:uri="bd7a4dbf-ff17-4a61-8efb-f73b11729a0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70918E91</Template>
  <TotalTime>16</TotalTime>
  <Pages>1</Pages>
  <Words>191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J.Bowden</cp:lastModifiedBy>
  <cp:revision>6</cp:revision>
  <cp:lastPrinted>2025-04-30T09:50:00Z</cp:lastPrinted>
  <dcterms:created xsi:type="dcterms:W3CDTF">2025-02-03T09:58:00Z</dcterms:created>
  <dcterms:modified xsi:type="dcterms:W3CDTF">2025-04-30T09:50:00Z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