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202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3"/>
        <w:gridCol w:w="2593"/>
        <w:gridCol w:w="2587"/>
        <w:gridCol w:w="2603"/>
        <w:gridCol w:w="2589"/>
        <w:gridCol w:w="2313"/>
      </w:tblGrid>
      <w:tr w:rsidR="002A6057" w14:paraId="43EB2E7D" w14:textId="77777777" w:rsidTr="004448AA">
        <w:tc>
          <w:tcPr>
            <w:tcW w:w="2143" w:type="dxa"/>
            <w:shd w:val="clear" w:color="auto" w:fill="C2D69B" w:themeFill="accent3" w:themeFillTint="99"/>
          </w:tcPr>
          <w:p w14:paraId="1691089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WEEK THREE</w:t>
            </w:r>
          </w:p>
        </w:tc>
        <w:tc>
          <w:tcPr>
            <w:tcW w:w="2593" w:type="dxa"/>
            <w:shd w:val="clear" w:color="auto" w:fill="C2D69B" w:themeFill="accent3" w:themeFillTint="99"/>
          </w:tcPr>
          <w:p w14:paraId="5503BB09" w14:textId="7317EBB9" w:rsidR="002A6057" w:rsidRPr="00D87E1E" w:rsidRDefault="00021894" w:rsidP="0048607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PIZZA PARTY</w:t>
            </w:r>
            <w:r w:rsidR="002A6057" w:rsidRPr="00D87E1E">
              <w:rPr>
                <w:b/>
                <w:bCs/>
                <w:color w:val="000000" w:themeColor="text1"/>
              </w:rPr>
              <w:t xml:space="preserve"> MONDAY</w:t>
            </w:r>
          </w:p>
        </w:tc>
        <w:tc>
          <w:tcPr>
            <w:tcW w:w="2587" w:type="dxa"/>
            <w:shd w:val="clear" w:color="auto" w:fill="C2D69B" w:themeFill="accent3" w:themeFillTint="99"/>
          </w:tcPr>
          <w:p w14:paraId="0B2B1FDD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603" w:type="dxa"/>
            <w:shd w:val="clear" w:color="auto" w:fill="C2D69B" w:themeFill="accent3" w:themeFillTint="99"/>
          </w:tcPr>
          <w:p w14:paraId="107221B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2D69B" w:themeFill="accent3" w:themeFillTint="99"/>
          </w:tcPr>
          <w:p w14:paraId="05849824" w14:textId="7144028B" w:rsidR="002A6057" w:rsidRPr="00D87E1E" w:rsidRDefault="00021894" w:rsidP="0048607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FAVOURITES</w:t>
            </w:r>
            <w:r w:rsidR="002A6057" w:rsidRPr="00D87E1E">
              <w:rPr>
                <w:b/>
                <w:bCs/>
                <w:color w:val="000000" w:themeColor="text1"/>
              </w:rPr>
              <w:t xml:space="preserve"> THURSDAY</w:t>
            </w:r>
          </w:p>
        </w:tc>
        <w:tc>
          <w:tcPr>
            <w:tcW w:w="2313" w:type="dxa"/>
            <w:shd w:val="clear" w:color="auto" w:fill="C2D69B" w:themeFill="accent3" w:themeFillTint="99"/>
          </w:tcPr>
          <w:p w14:paraId="4ACD601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2A6057" w:rsidRPr="00A15493" w14:paraId="190527E8" w14:textId="77777777" w:rsidTr="004448AA">
        <w:tc>
          <w:tcPr>
            <w:tcW w:w="2143" w:type="dxa"/>
            <w:shd w:val="clear" w:color="auto" w:fill="C2D69B" w:themeFill="accent3" w:themeFillTint="99"/>
          </w:tcPr>
          <w:p w14:paraId="306341BC" w14:textId="035BA632" w:rsidR="002A6057" w:rsidRPr="00D87E1E" w:rsidRDefault="00021894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Main Meal Option </w:t>
            </w:r>
          </w:p>
          <w:p w14:paraId="6ADD9858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22A5A02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6395EBDD" w14:textId="77777777" w:rsidR="00021894" w:rsidRDefault="00021894" w:rsidP="00021894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Margherita Pizza &amp; Tomato Pasta Salad</w:t>
            </w:r>
          </w:p>
          <w:p w14:paraId="3CCEC630" w14:textId="77777777" w:rsidR="00021894" w:rsidRDefault="00021894" w:rsidP="0048607E">
            <w:pPr>
              <w:jc w:val="center"/>
              <w:rPr>
                <w:sz w:val="20"/>
                <w:szCs w:val="20"/>
              </w:rPr>
            </w:pPr>
          </w:p>
          <w:p w14:paraId="52E665D3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0FD9504" wp14:editId="1B4A658A">
                  <wp:extent cx="128143" cy="256286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6BDD41EA" w14:textId="56D5A657" w:rsidR="002A6057" w:rsidRDefault="00021894" w:rsidP="00486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Beef Mince &amp; Mashed Potatoes</w:t>
            </w:r>
          </w:p>
          <w:p w14:paraId="5AE557D9" w14:textId="77777777" w:rsidR="00021894" w:rsidRPr="00A15493" w:rsidRDefault="00021894" w:rsidP="0048607E">
            <w:pPr>
              <w:jc w:val="center"/>
              <w:rPr>
                <w:sz w:val="20"/>
                <w:szCs w:val="20"/>
              </w:rPr>
            </w:pPr>
          </w:p>
          <w:p w14:paraId="2236AE4A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026239F" wp14:editId="22314A7E">
                  <wp:extent cx="128143" cy="256286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26C8FF29" w14:textId="0EA452AB" w:rsidR="002A6057" w:rsidRPr="00A15493" w:rsidRDefault="002A6057" w:rsidP="00021894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Roast </w:t>
            </w:r>
            <w:r w:rsidRPr="00021894">
              <w:rPr>
                <w:sz w:val="20"/>
                <w:szCs w:val="20"/>
              </w:rPr>
              <w:t xml:space="preserve">Chicken, </w:t>
            </w:r>
            <w:r w:rsidRPr="00A15493">
              <w:rPr>
                <w:sz w:val="20"/>
                <w:szCs w:val="20"/>
              </w:rPr>
              <w:t xml:space="preserve">Gravy, Stuffing &amp; </w:t>
            </w:r>
            <w:r w:rsidRPr="00021894">
              <w:rPr>
                <w:sz w:val="20"/>
                <w:szCs w:val="20"/>
              </w:rPr>
              <w:t>Roast Potatoes</w:t>
            </w:r>
          </w:p>
        </w:tc>
        <w:tc>
          <w:tcPr>
            <w:tcW w:w="2589" w:type="dxa"/>
            <w:shd w:val="clear" w:color="auto" w:fill="FFFFFF" w:themeFill="background1"/>
          </w:tcPr>
          <w:p w14:paraId="6EBBA2CA" w14:textId="77777777" w:rsidR="00021894" w:rsidRPr="00A15493" w:rsidRDefault="00021894" w:rsidP="00021894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Sweet &amp; Sour Chicken Meatballs &amp; Sunny Rice</w:t>
            </w:r>
          </w:p>
          <w:p w14:paraId="6A784A68" w14:textId="77777777" w:rsidR="00021894" w:rsidRPr="00A15493" w:rsidRDefault="00021894" w:rsidP="0048607E">
            <w:pPr>
              <w:jc w:val="center"/>
              <w:rPr>
                <w:sz w:val="20"/>
                <w:szCs w:val="20"/>
              </w:rPr>
            </w:pPr>
          </w:p>
          <w:p w14:paraId="5B2722D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80376B0" wp14:editId="17ED14E5">
                  <wp:extent cx="128143" cy="256286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07711A28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MSC Fish Fingers &amp; Chips</w:t>
            </w:r>
          </w:p>
        </w:tc>
      </w:tr>
      <w:tr w:rsidR="002A6057" w:rsidRPr="00A15493" w14:paraId="184042A4" w14:textId="77777777" w:rsidTr="004448AA">
        <w:tc>
          <w:tcPr>
            <w:tcW w:w="2143" w:type="dxa"/>
            <w:shd w:val="clear" w:color="auto" w:fill="C2D69B" w:themeFill="accent3" w:themeFillTint="99"/>
          </w:tcPr>
          <w:p w14:paraId="1B3438E8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Halal Option</w:t>
            </w:r>
          </w:p>
          <w:p w14:paraId="3D77D9B9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9E865F3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54559926" w14:textId="77777777" w:rsidR="00021894" w:rsidRPr="00A15493" w:rsidRDefault="00021894" w:rsidP="00021894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Margherita Pizza </w:t>
            </w:r>
          </w:p>
          <w:p w14:paraId="72E122AA" w14:textId="77777777" w:rsidR="00021894" w:rsidRPr="00A15493" w:rsidRDefault="00021894" w:rsidP="00021894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&amp; Tomato Pasta Salad</w:t>
            </w:r>
          </w:p>
          <w:p w14:paraId="0F7D4891" w14:textId="77777777" w:rsidR="00021894" w:rsidRDefault="00021894" w:rsidP="0048607E">
            <w:pPr>
              <w:jc w:val="center"/>
              <w:rPr>
                <w:sz w:val="20"/>
                <w:szCs w:val="20"/>
              </w:rPr>
            </w:pPr>
          </w:p>
          <w:p w14:paraId="2F5F855C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F830B98" wp14:editId="5160A0E2">
                  <wp:extent cx="128143" cy="256286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7E8BDE27" w14:textId="60D59D4D" w:rsidR="002A6057" w:rsidRPr="00A15493" w:rsidRDefault="00021894" w:rsidP="00486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Halal Red Tractor</w:t>
            </w:r>
            <w:r w:rsidR="002A6057" w:rsidRPr="00021894">
              <w:rPr>
                <w:sz w:val="20"/>
                <w:szCs w:val="20"/>
              </w:rPr>
              <w:t xml:space="preserve"> Beef </w:t>
            </w:r>
            <w:r w:rsidR="002A6057" w:rsidRPr="00A15493">
              <w:rPr>
                <w:sz w:val="20"/>
                <w:szCs w:val="20"/>
              </w:rPr>
              <w:t>Lasagne &amp; Garlic Bread</w:t>
            </w:r>
          </w:p>
          <w:p w14:paraId="2B68055D" w14:textId="77777777" w:rsidR="00021894" w:rsidRDefault="00021894" w:rsidP="0048607E">
            <w:pPr>
              <w:jc w:val="center"/>
              <w:rPr>
                <w:sz w:val="20"/>
                <w:szCs w:val="20"/>
              </w:rPr>
            </w:pPr>
          </w:p>
          <w:p w14:paraId="56D68629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308CFB4" wp14:editId="0414D874">
                  <wp:extent cx="128143" cy="256286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7EE5C6CE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Roast Chicken, Gravy Stuffing &amp; Roast Potatoes</w:t>
            </w:r>
          </w:p>
        </w:tc>
        <w:tc>
          <w:tcPr>
            <w:tcW w:w="2589" w:type="dxa"/>
            <w:shd w:val="clear" w:color="auto" w:fill="FFFFFF" w:themeFill="background1"/>
          </w:tcPr>
          <w:p w14:paraId="24F93214" w14:textId="77777777" w:rsidR="00021894" w:rsidRPr="00A15493" w:rsidRDefault="00021894" w:rsidP="00021894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Halal Sweet &amp; Sour Chicken Meatballs &amp; Sunny Rice</w:t>
            </w:r>
          </w:p>
          <w:p w14:paraId="4CCB0E87" w14:textId="77777777" w:rsidR="00021894" w:rsidRDefault="00021894" w:rsidP="0048607E">
            <w:pPr>
              <w:jc w:val="center"/>
              <w:rPr>
                <w:sz w:val="20"/>
                <w:szCs w:val="20"/>
              </w:rPr>
            </w:pPr>
          </w:p>
          <w:p w14:paraId="6A534193" w14:textId="77777777" w:rsidR="002A6057" w:rsidRPr="00A15493" w:rsidRDefault="002A6057" w:rsidP="0048607E">
            <w:pPr>
              <w:jc w:val="center"/>
              <w:rPr>
                <w:b/>
                <w:bCs/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EC08621" wp14:editId="2AE65C00">
                  <wp:extent cx="128143" cy="256286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17079087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</w:p>
        </w:tc>
      </w:tr>
      <w:tr w:rsidR="002A6057" w:rsidRPr="00A15493" w14:paraId="5E6E1488" w14:textId="77777777" w:rsidTr="004448AA">
        <w:tc>
          <w:tcPr>
            <w:tcW w:w="2143" w:type="dxa"/>
            <w:shd w:val="clear" w:color="auto" w:fill="C2D69B" w:themeFill="accent3" w:themeFillTint="99"/>
          </w:tcPr>
          <w:p w14:paraId="74495EDF" w14:textId="7E006DDB" w:rsidR="002A6057" w:rsidRPr="00D87E1E" w:rsidRDefault="002A6057" w:rsidP="0002189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Vegetarian Option</w:t>
            </w:r>
          </w:p>
        </w:tc>
        <w:tc>
          <w:tcPr>
            <w:tcW w:w="2593" w:type="dxa"/>
            <w:shd w:val="clear" w:color="auto" w:fill="FFFFFF" w:themeFill="background1"/>
          </w:tcPr>
          <w:p w14:paraId="3ECE3E94" w14:textId="09437B8D" w:rsidR="00021894" w:rsidRDefault="00021894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Cheese Flan &amp; Home-baked Potato Wedges</w:t>
            </w:r>
          </w:p>
          <w:p w14:paraId="794A9759" w14:textId="55FA20F3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7" w:type="dxa"/>
            <w:shd w:val="clear" w:color="auto" w:fill="FFFFFF" w:themeFill="background1"/>
          </w:tcPr>
          <w:p w14:paraId="3D9D2193" w14:textId="77777777" w:rsidR="002A6057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Vegetable Lasagne &amp; </w:t>
            </w:r>
          </w:p>
          <w:p w14:paraId="501DE223" w14:textId="77777777" w:rsidR="002A6057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Garlic Bread</w:t>
            </w:r>
          </w:p>
          <w:p w14:paraId="50A278FB" w14:textId="77777777" w:rsidR="00021894" w:rsidRPr="00A15493" w:rsidRDefault="00021894" w:rsidP="0048607E">
            <w:pPr>
              <w:jc w:val="center"/>
              <w:rPr>
                <w:sz w:val="20"/>
                <w:szCs w:val="20"/>
              </w:rPr>
            </w:pPr>
          </w:p>
          <w:p w14:paraId="25793B79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251CF37" wp14:editId="07873B17">
                  <wp:extent cx="274574" cy="21857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36EB53DE" w14:textId="77777777" w:rsidR="002A6057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Quorn Grill, Gravy, Stuffing &amp; Roast Potatoes</w:t>
            </w:r>
          </w:p>
          <w:p w14:paraId="040817DE" w14:textId="77777777" w:rsidR="00021894" w:rsidRPr="00A15493" w:rsidRDefault="00021894" w:rsidP="0048607E">
            <w:pPr>
              <w:jc w:val="center"/>
              <w:rPr>
                <w:sz w:val="20"/>
                <w:szCs w:val="20"/>
              </w:rPr>
            </w:pPr>
          </w:p>
          <w:p w14:paraId="7CFD4D5A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9F2871E" wp14:editId="484D6299">
                  <wp:extent cx="155575" cy="219710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5B2C02EF" w14:textId="77777777" w:rsidR="00021894" w:rsidRDefault="00021894" w:rsidP="00021894">
            <w:pPr>
              <w:jc w:val="center"/>
              <w:rPr>
                <w:sz w:val="20"/>
                <w:szCs w:val="20"/>
                <w:vertAlign w:val="superscript"/>
              </w:rPr>
            </w:pPr>
            <w:r w:rsidRPr="00A15493">
              <w:rPr>
                <w:sz w:val="20"/>
                <w:szCs w:val="20"/>
              </w:rPr>
              <w:t>Sweet &amp; Sour Veggie Meatballs &amp; Sunny Rice</w:t>
            </w:r>
            <w:r>
              <w:rPr>
                <w:sz w:val="20"/>
                <w:szCs w:val="20"/>
              </w:rPr>
              <w:t xml:space="preserve"> </w:t>
            </w:r>
            <w:r w:rsidRPr="00027DFE">
              <w:rPr>
                <w:sz w:val="20"/>
                <w:szCs w:val="20"/>
                <w:vertAlign w:val="superscript"/>
              </w:rPr>
              <w:t>VG</w:t>
            </w:r>
          </w:p>
          <w:p w14:paraId="45885B97" w14:textId="77777777" w:rsidR="00021894" w:rsidRPr="00CD2A50" w:rsidRDefault="00021894" w:rsidP="00021894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14:paraId="1C8D7081" w14:textId="33305FFC" w:rsidR="002A6057" w:rsidRPr="00A15493" w:rsidRDefault="00021894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1DF1AC4" wp14:editId="4712B156">
                  <wp:extent cx="274574" cy="21857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7921D39C" w14:textId="77777777" w:rsidR="002A6057" w:rsidRPr="00CD2A50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Crispy Vegetable Fingers &amp; Chips </w:t>
            </w:r>
            <w:r w:rsidRPr="00027DFE">
              <w:rPr>
                <w:sz w:val="20"/>
                <w:szCs w:val="20"/>
                <w:vertAlign w:val="superscript"/>
              </w:rPr>
              <w:t>VG</w:t>
            </w:r>
          </w:p>
          <w:p w14:paraId="21C00434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</w:p>
        </w:tc>
      </w:tr>
      <w:tr w:rsidR="002A6057" w:rsidRPr="00A15493" w14:paraId="1B4B55F5" w14:textId="77777777" w:rsidTr="004448AA">
        <w:tc>
          <w:tcPr>
            <w:tcW w:w="2143" w:type="dxa"/>
            <w:shd w:val="clear" w:color="auto" w:fill="C2D69B" w:themeFill="accent3" w:themeFillTint="99"/>
          </w:tcPr>
          <w:p w14:paraId="4183378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61F51399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11FDB637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British Red Tractor Garden Peas, Baked Beans</w:t>
            </w:r>
          </w:p>
          <w:p w14:paraId="4D442975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9678F23" wp14:editId="70675C50">
                  <wp:extent cx="201295" cy="219710"/>
                  <wp:effectExtent l="0" t="0" r="825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4AF7404D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Broccoli, Cauliflower &amp; Carrots</w:t>
            </w:r>
          </w:p>
          <w:p w14:paraId="0A6A98CD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E8AAEAC" wp14:editId="4CC3036D">
                  <wp:extent cx="201295" cy="219710"/>
                  <wp:effectExtent l="0" t="0" r="825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3674A73F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Broccoli, Carrots &amp; Sweetcorn </w:t>
            </w:r>
          </w:p>
          <w:p w14:paraId="3440ED43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273A8BF" wp14:editId="759ABFF5">
                  <wp:extent cx="201295" cy="219710"/>
                  <wp:effectExtent l="0" t="0" r="8255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39DAE0D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British Red Tractor Garden Peas</w:t>
            </w:r>
            <w:r>
              <w:rPr>
                <w:sz w:val="20"/>
                <w:szCs w:val="20"/>
              </w:rPr>
              <w:t xml:space="preserve"> or</w:t>
            </w:r>
            <w:r w:rsidRPr="00A15493">
              <w:rPr>
                <w:sz w:val="20"/>
                <w:szCs w:val="20"/>
              </w:rPr>
              <w:t xml:space="preserve"> Sliced Carrots</w:t>
            </w:r>
          </w:p>
          <w:p w14:paraId="1CF11045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B40A53B" wp14:editId="2EC278A3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6709F151" w14:textId="77777777" w:rsidR="002A6057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British Red Tractor Garden Peas, </w:t>
            </w:r>
          </w:p>
          <w:p w14:paraId="037BB0D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Baked Beans</w:t>
            </w:r>
          </w:p>
          <w:p w14:paraId="3B3C81C6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4A04B4C" wp14:editId="54111794">
                  <wp:extent cx="201295" cy="219710"/>
                  <wp:effectExtent l="0" t="0" r="8255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057" w:rsidRPr="00A15493" w14:paraId="34357EC7" w14:textId="77777777" w:rsidTr="004448AA">
        <w:tc>
          <w:tcPr>
            <w:tcW w:w="2143" w:type="dxa"/>
            <w:shd w:val="clear" w:color="auto" w:fill="C2D69B" w:themeFill="accent3" w:themeFillTint="99"/>
          </w:tcPr>
          <w:p w14:paraId="2D485655" w14:textId="77777777" w:rsidR="002A6057" w:rsidRDefault="00021894" w:rsidP="0002189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Sandwiches</w:t>
            </w:r>
          </w:p>
          <w:p w14:paraId="342D675B" w14:textId="62467BD8" w:rsidR="00021894" w:rsidRPr="00D87E1E" w:rsidRDefault="00021894" w:rsidP="0002189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685" w:type="dxa"/>
            <w:gridSpan w:val="5"/>
            <w:shd w:val="clear" w:color="auto" w:fill="FFFFFF" w:themeFill="background1"/>
          </w:tcPr>
          <w:p w14:paraId="4CE2CF3F" w14:textId="450A0AAD" w:rsidR="002A6057" w:rsidRPr="00A15493" w:rsidRDefault="002A6057" w:rsidP="00021894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Freshly Made Sandwich with Cheddar, Tuna Mayonnaise or Ham </w:t>
            </w:r>
          </w:p>
        </w:tc>
      </w:tr>
      <w:tr w:rsidR="002A6057" w:rsidRPr="00A15493" w14:paraId="3D264A4F" w14:textId="77777777" w:rsidTr="004448AA">
        <w:tc>
          <w:tcPr>
            <w:tcW w:w="2143" w:type="dxa"/>
            <w:shd w:val="clear" w:color="auto" w:fill="C2D69B" w:themeFill="accent3" w:themeFillTint="99"/>
          </w:tcPr>
          <w:p w14:paraId="2176E09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6893423E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74613D9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 Strawberry Mousse &amp; Fruit Slices</w:t>
            </w:r>
          </w:p>
          <w:p w14:paraId="51855187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484A9DF" wp14:editId="10C79CE0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02958961" w14:textId="77777777" w:rsidR="002A6057" w:rsidRPr="00CD2A50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Chocolate Cookie &amp; Orange Wedges </w:t>
            </w:r>
            <w:r w:rsidRPr="00027DFE">
              <w:rPr>
                <w:sz w:val="20"/>
                <w:szCs w:val="20"/>
                <w:vertAlign w:val="superscript"/>
              </w:rPr>
              <w:t>VG</w:t>
            </w:r>
          </w:p>
          <w:p w14:paraId="3DC3FFD7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8F7106C" wp14:editId="69377D1C">
                  <wp:extent cx="137160" cy="2197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233ABE64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Vanilla Cupcake</w:t>
            </w:r>
          </w:p>
        </w:tc>
        <w:tc>
          <w:tcPr>
            <w:tcW w:w="2589" w:type="dxa"/>
            <w:shd w:val="clear" w:color="auto" w:fill="FFFFFF" w:themeFill="background1"/>
          </w:tcPr>
          <w:p w14:paraId="1FA6C04C" w14:textId="4B24B94B" w:rsidR="002A6057" w:rsidRPr="00A15493" w:rsidRDefault="002A6057" w:rsidP="00021894">
            <w:pPr>
              <w:jc w:val="center"/>
              <w:rPr>
                <w:color w:val="FF0000"/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Chocolate Crunch ’Concrete’ </w:t>
            </w:r>
            <w:r w:rsidRPr="00027DFE">
              <w:rPr>
                <w:sz w:val="20"/>
                <w:szCs w:val="20"/>
                <w:vertAlign w:val="superscript"/>
              </w:rPr>
              <w:t>VG</w:t>
            </w:r>
            <w:r w:rsidRPr="00A15493">
              <w:rPr>
                <w:sz w:val="20"/>
                <w:szCs w:val="20"/>
              </w:rPr>
              <w:t xml:space="preserve"> &amp; </w:t>
            </w:r>
            <w:r w:rsidRPr="00021894">
              <w:rPr>
                <w:sz w:val="20"/>
                <w:szCs w:val="20"/>
              </w:rPr>
              <w:t>Chocolate Sauce</w:t>
            </w:r>
          </w:p>
        </w:tc>
        <w:tc>
          <w:tcPr>
            <w:tcW w:w="2313" w:type="dxa"/>
            <w:shd w:val="clear" w:color="auto" w:fill="FFFFFF" w:themeFill="background1"/>
          </w:tcPr>
          <w:p w14:paraId="5B2BDF67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Homemade Jam Sponge &amp; Custard</w:t>
            </w:r>
          </w:p>
        </w:tc>
      </w:tr>
    </w:tbl>
    <w:p w14:paraId="63100F90" w14:textId="44384840" w:rsidR="00EA6AEE" w:rsidRPr="00A15493" w:rsidRDefault="004D6BA1" w:rsidP="00D871DE">
      <w:pPr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891E5" wp14:editId="69BB80EA">
                <wp:simplePos x="0" y="0"/>
                <wp:positionH relativeFrom="margin">
                  <wp:posOffset>3402107</wp:posOffset>
                </wp:positionH>
                <wp:positionV relativeFrom="paragraph">
                  <wp:posOffset>272938</wp:posOffset>
                </wp:positionV>
                <wp:extent cx="4675094" cy="24938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094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A8FB4" w14:textId="716CE75F" w:rsidR="004D6BA1" w:rsidRPr="00021894" w:rsidRDefault="00021894" w:rsidP="004D6BA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</w:t>
                            </w:r>
                            <w:r w:rsidRPr="00021894">
                              <w:rPr>
                                <w:b/>
                              </w:rPr>
                              <w:t>Co-op Academy New Islington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3891E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67.9pt;margin-top:21.5pt;width:368.1pt;height:19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" fillcolor="window" stroked="f" strokeweight=".5pt">
                <v:textbox>
                  <w:txbxContent>
                    <w:p w14:paraId="33CA8FB4" w14:textId="716CE75F" w:rsidR="004D6BA1" w:rsidRPr="00021894" w:rsidRDefault="00021894" w:rsidP="004D6BA1">
                      <w:pPr>
                        <w:rPr>
                          <w:b/>
                        </w:rPr>
                      </w:pPr>
                      <w:r>
                        <w:t xml:space="preserve">          </w:t>
                      </w:r>
                      <w:r w:rsidRPr="00021894">
                        <w:rPr>
                          <w:b/>
                        </w:rPr>
                        <w:t>Co-op Academy New Islington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6AEE" w:rsidRPr="00A15493" w:rsidSect="002A605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397DD" w14:textId="77777777" w:rsidR="00CB4302" w:rsidRDefault="00CB4302" w:rsidP="002A6057">
      <w:r>
        <w:separator/>
      </w:r>
    </w:p>
  </w:endnote>
  <w:endnote w:type="continuationSeparator" w:id="0">
    <w:p w14:paraId="6323A7C9" w14:textId="77777777" w:rsidR="00CB4302" w:rsidRDefault="00CB4302" w:rsidP="002A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D0BA4" w14:textId="77777777" w:rsidR="002A6057" w:rsidRDefault="002A60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4E3AD" w14:textId="77777777" w:rsidR="002A6057" w:rsidRDefault="002A605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C66BCF" w14:textId="77777777" w:rsidR="002A6057" w:rsidRDefault="002A60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915118" w14:textId="77777777" w:rsidR="00CB4302" w:rsidRDefault="00CB4302" w:rsidP="002A6057">
      <w:r>
        <w:separator/>
      </w:r>
    </w:p>
  </w:footnote>
  <w:footnote w:type="continuationSeparator" w:id="0">
    <w:p w14:paraId="476628B3" w14:textId="77777777" w:rsidR="00CB4302" w:rsidRDefault="00CB4302" w:rsidP="002A60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63A3C" w14:textId="50A0498A" w:rsidR="002A6057" w:rsidRDefault="00021894">
    <w:pPr>
      <w:pStyle w:val="Header"/>
    </w:pPr>
    <w:r>
      <w:rPr>
        <w:noProof/>
      </w:rPr>
      <w:pict w14:anchorId="303206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2235" o:spid="_x0000_s1032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Fab4 SS25_wk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D761A" w14:textId="0A42887B" w:rsidR="002A6057" w:rsidRDefault="00021894">
    <w:pPr>
      <w:pStyle w:val="Header"/>
    </w:pPr>
    <w:r>
      <w:rPr>
        <w:noProof/>
      </w:rPr>
      <w:pict w14:anchorId="357A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2236" o:spid="_x0000_s1033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Fab4 SS25_wk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17ADF" w14:textId="50A755FD" w:rsidR="002A6057" w:rsidRDefault="00021894">
    <w:pPr>
      <w:pStyle w:val="Header"/>
    </w:pPr>
    <w:r>
      <w:rPr>
        <w:noProof/>
      </w:rPr>
      <w:pict w14:anchorId="3E9AB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2234" o:spid="_x0000_s1031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Fab4 SS25_wk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3C2"/>
    <w:rsid w:val="00003537"/>
    <w:rsid w:val="000106F3"/>
    <w:rsid w:val="00021894"/>
    <w:rsid w:val="00052298"/>
    <w:rsid w:val="00055121"/>
    <w:rsid w:val="00065D62"/>
    <w:rsid w:val="00072A56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11F09"/>
    <w:rsid w:val="00112D9F"/>
    <w:rsid w:val="00124B82"/>
    <w:rsid w:val="00152AEA"/>
    <w:rsid w:val="0018356E"/>
    <w:rsid w:val="001C2702"/>
    <w:rsid w:val="001C7A4B"/>
    <w:rsid w:val="001D0BC7"/>
    <w:rsid w:val="001D13EF"/>
    <w:rsid w:val="001F5685"/>
    <w:rsid w:val="001F57B6"/>
    <w:rsid w:val="00201FB2"/>
    <w:rsid w:val="00204FAD"/>
    <w:rsid w:val="00221602"/>
    <w:rsid w:val="0023161C"/>
    <w:rsid w:val="00234BA0"/>
    <w:rsid w:val="0024607F"/>
    <w:rsid w:val="0025113C"/>
    <w:rsid w:val="00256787"/>
    <w:rsid w:val="00272EE7"/>
    <w:rsid w:val="00293746"/>
    <w:rsid w:val="002A6057"/>
    <w:rsid w:val="002B02D9"/>
    <w:rsid w:val="002E52EC"/>
    <w:rsid w:val="00300F85"/>
    <w:rsid w:val="00304F64"/>
    <w:rsid w:val="00321CD4"/>
    <w:rsid w:val="003240BB"/>
    <w:rsid w:val="00334107"/>
    <w:rsid w:val="003413AD"/>
    <w:rsid w:val="003520B2"/>
    <w:rsid w:val="00354302"/>
    <w:rsid w:val="00354599"/>
    <w:rsid w:val="00360848"/>
    <w:rsid w:val="003779C3"/>
    <w:rsid w:val="00391AFD"/>
    <w:rsid w:val="00397C73"/>
    <w:rsid w:val="003C13C2"/>
    <w:rsid w:val="003D2170"/>
    <w:rsid w:val="003D6B96"/>
    <w:rsid w:val="003E0548"/>
    <w:rsid w:val="003E0F0B"/>
    <w:rsid w:val="003E7ADB"/>
    <w:rsid w:val="00403565"/>
    <w:rsid w:val="00434CEF"/>
    <w:rsid w:val="00437459"/>
    <w:rsid w:val="004448AA"/>
    <w:rsid w:val="00455E19"/>
    <w:rsid w:val="00462E51"/>
    <w:rsid w:val="004716D0"/>
    <w:rsid w:val="0047283D"/>
    <w:rsid w:val="0048607E"/>
    <w:rsid w:val="004971A7"/>
    <w:rsid w:val="004C3DF8"/>
    <w:rsid w:val="004D6BA1"/>
    <w:rsid w:val="004F498F"/>
    <w:rsid w:val="0051161F"/>
    <w:rsid w:val="00515EA2"/>
    <w:rsid w:val="005217BA"/>
    <w:rsid w:val="00530AA6"/>
    <w:rsid w:val="00533DAF"/>
    <w:rsid w:val="005373F4"/>
    <w:rsid w:val="00540C85"/>
    <w:rsid w:val="00552AB9"/>
    <w:rsid w:val="005608CF"/>
    <w:rsid w:val="005739C4"/>
    <w:rsid w:val="005800A0"/>
    <w:rsid w:val="0058509F"/>
    <w:rsid w:val="005973C4"/>
    <w:rsid w:val="005A7002"/>
    <w:rsid w:val="005B4387"/>
    <w:rsid w:val="005B6B32"/>
    <w:rsid w:val="005C2DE4"/>
    <w:rsid w:val="005E0270"/>
    <w:rsid w:val="005E248F"/>
    <w:rsid w:val="005F59FC"/>
    <w:rsid w:val="00603227"/>
    <w:rsid w:val="00625C77"/>
    <w:rsid w:val="0064657E"/>
    <w:rsid w:val="006544A9"/>
    <w:rsid w:val="006544F8"/>
    <w:rsid w:val="006650CE"/>
    <w:rsid w:val="0067359D"/>
    <w:rsid w:val="006765C4"/>
    <w:rsid w:val="00682C3C"/>
    <w:rsid w:val="006B4EF1"/>
    <w:rsid w:val="006D2229"/>
    <w:rsid w:val="006E0687"/>
    <w:rsid w:val="006F46A7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82BF8"/>
    <w:rsid w:val="00793EA8"/>
    <w:rsid w:val="00797B52"/>
    <w:rsid w:val="007C64F0"/>
    <w:rsid w:val="007D05BA"/>
    <w:rsid w:val="007D7F1E"/>
    <w:rsid w:val="007F1BE1"/>
    <w:rsid w:val="00810D9E"/>
    <w:rsid w:val="00811C7C"/>
    <w:rsid w:val="00827562"/>
    <w:rsid w:val="00845C4D"/>
    <w:rsid w:val="0085110E"/>
    <w:rsid w:val="0086556D"/>
    <w:rsid w:val="00875C53"/>
    <w:rsid w:val="00876FF3"/>
    <w:rsid w:val="00877929"/>
    <w:rsid w:val="00881AD5"/>
    <w:rsid w:val="008A1D8E"/>
    <w:rsid w:val="008A6583"/>
    <w:rsid w:val="008B2490"/>
    <w:rsid w:val="008B278A"/>
    <w:rsid w:val="008C4F9C"/>
    <w:rsid w:val="008D452E"/>
    <w:rsid w:val="008D785D"/>
    <w:rsid w:val="008E5919"/>
    <w:rsid w:val="008E772A"/>
    <w:rsid w:val="008F15E6"/>
    <w:rsid w:val="00915C07"/>
    <w:rsid w:val="00920779"/>
    <w:rsid w:val="0092119D"/>
    <w:rsid w:val="009279D2"/>
    <w:rsid w:val="00930053"/>
    <w:rsid w:val="00936C0F"/>
    <w:rsid w:val="00946314"/>
    <w:rsid w:val="00947830"/>
    <w:rsid w:val="009550E7"/>
    <w:rsid w:val="0098481E"/>
    <w:rsid w:val="00987851"/>
    <w:rsid w:val="009957AE"/>
    <w:rsid w:val="009D1A3A"/>
    <w:rsid w:val="009D7650"/>
    <w:rsid w:val="009E1B61"/>
    <w:rsid w:val="009E284B"/>
    <w:rsid w:val="009F50B5"/>
    <w:rsid w:val="009F55EF"/>
    <w:rsid w:val="009F5C0B"/>
    <w:rsid w:val="00A011DA"/>
    <w:rsid w:val="00A15493"/>
    <w:rsid w:val="00A30B64"/>
    <w:rsid w:val="00A33890"/>
    <w:rsid w:val="00A34C4B"/>
    <w:rsid w:val="00A34FDF"/>
    <w:rsid w:val="00A372BF"/>
    <w:rsid w:val="00A50021"/>
    <w:rsid w:val="00A81328"/>
    <w:rsid w:val="00AD0BAA"/>
    <w:rsid w:val="00AD295A"/>
    <w:rsid w:val="00AF7E34"/>
    <w:rsid w:val="00B11C27"/>
    <w:rsid w:val="00B17E3B"/>
    <w:rsid w:val="00B304B0"/>
    <w:rsid w:val="00B316B9"/>
    <w:rsid w:val="00B502FB"/>
    <w:rsid w:val="00B721F4"/>
    <w:rsid w:val="00B87E60"/>
    <w:rsid w:val="00B93A36"/>
    <w:rsid w:val="00B95153"/>
    <w:rsid w:val="00B95431"/>
    <w:rsid w:val="00B97C92"/>
    <w:rsid w:val="00B97C95"/>
    <w:rsid w:val="00BC1161"/>
    <w:rsid w:val="00BC5126"/>
    <w:rsid w:val="00BD2E63"/>
    <w:rsid w:val="00BD46CA"/>
    <w:rsid w:val="00BE3865"/>
    <w:rsid w:val="00BF1FCB"/>
    <w:rsid w:val="00BF59E5"/>
    <w:rsid w:val="00C00669"/>
    <w:rsid w:val="00C26BB8"/>
    <w:rsid w:val="00C26CBD"/>
    <w:rsid w:val="00C53582"/>
    <w:rsid w:val="00C63255"/>
    <w:rsid w:val="00C67A85"/>
    <w:rsid w:val="00C80925"/>
    <w:rsid w:val="00C8236E"/>
    <w:rsid w:val="00C973AF"/>
    <w:rsid w:val="00CA0947"/>
    <w:rsid w:val="00CA1F87"/>
    <w:rsid w:val="00CB4302"/>
    <w:rsid w:val="00CC320A"/>
    <w:rsid w:val="00CC5F68"/>
    <w:rsid w:val="00CD73F4"/>
    <w:rsid w:val="00D1056A"/>
    <w:rsid w:val="00D115A6"/>
    <w:rsid w:val="00D14CD6"/>
    <w:rsid w:val="00D268E8"/>
    <w:rsid w:val="00D32B88"/>
    <w:rsid w:val="00D56CE9"/>
    <w:rsid w:val="00D63C60"/>
    <w:rsid w:val="00D75BFA"/>
    <w:rsid w:val="00D83258"/>
    <w:rsid w:val="00D871DE"/>
    <w:rsid w:val="00D87E1E"/>
    <w:rsid w:val="00D90E9A"/>
    <w:rsid w:val="00D92B87"/>
    <w:rsid w:val="00DB2E4C"/>
    <w:rsid w:val="00DF38A2"/>
    <w:rsid w:val="00E07CB7"/>
    <w:rsid w:val="00E119AD"/>
    <w:rsid w:val="00E12A98"/>
    <w:rsid w:val="00E203E9"/>
    <w:rsid w:val="00E233F0"/>
    <w:rsid w:val="00E2379F"/>
    <w:rsid w:val="00E519CE"/>
    <w:rsid w:val="00E52D14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E5571"/>
    <w:rsid w:val="00EF6546"/>
    <w:rsid w:val="00F26D00"/>
    <w:rsid w:val="00F2724E"/>
    <w:rsid w:val="00F44514"/>
    <w:rsid w:val="00F77CEB"/>
    <w:rsid w:val="00F85A68"/>
    <w:rsid w:val="00F96A13"/>
    <w:rsid w:val="00FA02DB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05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05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C82AE6-F1C4-4EAE-A280-0FA46FA950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ce9c5276-40f9-401c-8c5d-30eae8ff6d42"/>
    <ds:schemaRef ds:uri="801d1ecc-5436-433d-9360-c1aee654eac1"/>
    <ds:schemaRef ds:uri="bd7a4dbf-ff17-4a61-8efb-f73b11729a08"/>
    <ds:schemaRef ds:uri="8ec7ad18-3696-4d54-b311-cc8641323a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8B33B444</Template>
  <TotalTime>11</TotalTime>
  <Pages>1</Pages>
  <Words>181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J.Bowden</cp:lastModifiedBy>
  <cp:revision>3</cp:revision>
  <cp:lastPrinted>2024-12-19T11:07:00Z</cp:lastPrinted>
  <dcterms:created xsi:type="dcterms:W3CDTF">2025-02-03T09:59:00Z</dcterms:created>
  <dcterms:modified xsi:type="dcterms:W3CDTF">2025-04-30T09:44:00Z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