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Y="1968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169"/>
        <w:gridCol w:w="2628"/>
        <w:gridCol w:w="2628"/>
        <w:gridCol w:w="2628"/>
        <w:gridCol w:w="2628"/>
        <w:gridCol w:w="2345"/>
      </w:tblGrid>
      <w:tr w:rsidR="00E73C8C" w14:paraId="2F885839" w14:textId="77777777" w:rsidTr="009C4040">
        <w:tc>
          <w:tcPr>
            <w:tcW w:w="2169" w:type="dxa"/>
            <w:shd w:val="clear" w:color="auto" w:fill="C2D69B" w:themeFill="accent3" w:themeFillTint="99"/>
          </w:tcPr>
          <w:p w14:paraId="39A55CBF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WEEK ONE</w:t>
            </w:r>
          </w:p>
        </w:tc>
        <w:tc>
          <w:tcPr>
            <w:tcW w:w="2628" w:type="dxa"/>
            <w:shd w:val="clear" w:color="auto" w:fill="C2D69B" w:themeFill="accent3" w:themeFillTint="99"/>
          </w:tcPr>
          <w:p w14:paraId="17E3E0CF" w14:textId="08D1960E" w:rsidR="00E73C8C" w:rsidRPr="00B14B5B" w:rsidRDefault="00DD7E62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PIZZA PARTY</w:t>
            </w:r>
            <w:r w:rsidR="00E73C8C" w:rsidRPr="00B14B5B">
              <w:rPr>
                <w:b/>
                <w:bCs/>
                <w:color w:val="000000" w:themeColor="text1"/>
                <w:sz w:val="20"/>
                <w:szCs w:val="20"/>
              </w:rPr>
              <w:t xml:space="preserve"> MONDAY</w:t>
            </w:r>
          </w:p>
        </w:tc>
        <w:tc>
          <w:tcPr>
            <w:tcW w:w="2628" w:type="dxa"/>
            <w:shd w:val="clear" w:color="auto" w:fill="C2D69B" w:themeFill="accent3" w:themeFillTint="99"/>
          </w:tcPr>
          <w:p w14:paraId="1C341B60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WORLD TUESDAY</w:t>
            </w:r>
          </w:p>
        </w:tc>
        <w:tc>
          <w:tcPr>
            <w:tcW w:w="2628" w:type="dxa"/>
            <w:shd w:val="clear" w:color="auto" w:fill="C2D69B" w:themeFill="accent3" w:themeFillTint="99"/>
          </w:tcPr>
          <w:p w14:paraId="160AF1DE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ROAST WEDNESDAY</w:t>
            </w:r>
          </w:p>
        </w:tc>
        <w:tc>
          <w:tcPr>
            <w:tcW w:w="2628" w:type="dxa"/>
            <w:shd w:val="clear" w:color="auto" w:fill="C2D69B" w:themeFill="accent3" w:themeFillTint="99"/>
          </w:tcPr>
          <w:p w14:paraId="3CED89C5" w14:textId="680CB5E0" w:rsidR="00E73C8C" w:rsidRPr="00B14B5B" w:rsidRDefault="00DD7E62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FAVOURITES</w:t>
            </w:r>
            <w:r w:rsidR="00E73C8C" w:rsidRPr="00B14B5B">
              <w:rPr>
                <w:b/>
                <w:bCs/>
                <w:color w:val="000000" w:themeColor="text1"/>
                <w:sz w:val="20"/>
                <w:szCs w:val="20"/>
              </w:rPr>
              <w:t xml:space="preserve"> THURSDAY</w:t>
            </w:r>
          </w:p>
        </w:tc>
        <w:tc>
          <w:tcPr>
            <w:tcW w:w="2345" w:type="dxa"/>
            <w:shd w:val="clear" w:color="auto" w:fill="C2D69B" w:themeFill="accent3" w:themeFillTint="99"/>
          </w:tcPr>
          <w:p w14:paraId="7FCB2646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FISH FRIDAY</w:t>
            </w:r>
          </w:p>
        </w:tc>
      </w:tr>
      <w:tr w:rsidR="00E73C8C" w14:paraId="307C79E1" w14:textId="77777777" w:rsidTr="009C4040">
        <w:tc>
          <w:tcPr>
            <w:tcW w:w="2169" w:type="dxa"/>
            <w:shd w:val="clear" w:color="auto" w:fill="C2D69B" w:themeFill="accent3" w:themeFillTint="99"/>
          </w:tcPr>
          <w:p w14:paraId="1CAD41E0" w14:textId="757639C7" w:rsidR="00E73C8C" w:rsidRPr="00B14B5B" w:rsidRDefault="00993AF8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Main Meal Option </w:t>
            </w:r>
          </w:p>
          <w:p w14:paraId="3DC4E692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45CE51B8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3613A1C1" w14:textId="77777777" w:rsidR="00993AF8" w:rsidRDefault="00993AF8" w:rsidP="00993AF8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>Whole meal Margherita Pizza &amp; Pasta Salad</w:t>
            </w:r>
          </w:p>
          <w:p w14:paraId="7B79892A" w14:textId="77777777" w:rsidR="00C466B9" w:rsidRDefault="00C466B9" w:rsidP="00993AF8">
            <w:pPr>
              <w:jc w:val="center"/>
              <w:rPr>
                <w:sz w:val="19"/>
                <w:szCs w:val="19"/>
              </w:rPr>
            </w:pPr>
          </w:p>
          <w:p w14:paraId="2D2F6D6F" w14:textId="0F8600A3" w:rsidR="00993AF8" w:rsidRPr="0044594F" w:rsidRDefault="00993AF8" w:rsidP="00993AF8">
            <w:pPr>
              <w:jc w:val="center"/>
              <w:rPr>
                <w:sz w:val="19"/>
                <w:szCs w:val="19"/>
              </w:rPr>
            </w:pPr>
            <w:r w:rsidRPr="0044594F">
              <w:rPr>
                <w:noProof/>
                <w:sz w:val="19"/>
                <w:szCs w:val="19"/>
                <w:lang w:val="en-GB" w:eastAsia="en-GB"/>
              </w:rPr>
              <w:drawing>
                <wp:inline distT="0" distB="0" distL="0" distR="0" wp14:anchorId="22D3215E" wp14:editId="18B3D6D0">
                  <wp:extent cx="128143" cy="256286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EDB1A3" w14:textId="77777777" w:rsidR="00E73C8C" w:rsidRPr="0044594F" w:rsidRDefault="00E73C8C" w:rsidP="00E73C8C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7EC467EB" w14:textId="77777777" w:rsidR="00E73C8C" w:rsidRPr="0044594F" w:rsidRDefault="00E73C8C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>Red Tractor Mild Chicken Curry, Mixed Wholegrain &amp; White Rice</w:t>
            </w:r>
          </w:p>
          <w:p w14:paraId="4FD39AEE" w14:textId="77777777" w:rsidR="00E73C8C" w:rsidRPr="0044594F" w:rsidRDefault="00E73C8C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noProof/>
                <w:sz w:val="19"/>
                <w:szCs w:val="19"/>
                <w:lang w:val="en-GB" w:eastAsia="en-GB"/>
              </w:rPr>
              <w:drawing>
                <wp:inline distT="0" distB="0" distL="0" distR="0" wp14:anchorId="0538C99A" wp14:editId="6E9AB93D">
                  <wp:extent cx="128143" cy="256286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shd w:val="clear" w:color="auto" w:fill="FFFFFF" w:themeFill="background1"/>
          </w:tcPr>
          <w:p w14:paraId="03EB8058" w14:textId="0199841B" w:rsidR="00E73C8C" w:rsidRPr="0044594F" w:rsidRDefault="00993AF8" w:rsidP="00993AF8">
            <w:pPr>
              <w:jc w:val="center"/>
              <w:rPr>
                <w:sz w:val="19"/>
                <w:szCs w:val="19"/>
              </w:rPr>
            </w:pPr>
            <w:r w:rsidRPr="00993AF8">
              <w:rPr>
                <w:sz w:val="19"/>
                <w:szCs w:val="19"/>
              </w:rPr>
              <w:t>Roast Chicken</w:t>
            </w:r>
            <w:r w:rsidR="00E73C8C" w:rsidRPr="0044594F">
              <w:rPr>
                <w:sz w:val="19"/>
                <w:szCs w:val="19"/>
              </w:rPr>
              <w:t>, Gravy, Stuffing &amp; Roast Potatoes</w:t>
            </w:r>
          </w:p>
        </w:tc>
        <w:tc>
          <w:tcPr>
            <w:tcW w:w="2628" w:type="dxa"/>
            <w:shd w:val="clear" w:color="auto" w:fill="FFFFFF" w:themeFill="background1"/>
          </w:tcPr>
          <w:p w14:paraId="22DB2D1F" w14:textId="77777777" w:rsidR="00993AF8" w:rsidRPr="0044594F" w:rsidRDefault="00993AF8" w:rsidP="00993AF8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>Pork Sausage Toad in the Hole &amp; Home-baked Potato Wedges</w:t>
            </w:r>
          </w:p>
          <w:p w14:paraId="3D59B5AE" w14:textId="0B112E71" w:rsidR="00E73C8C" w:rsidRPr="0044594F" w:rsidRDefault="00E73C8C" w:rsidP="00E73C8C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345" w:type="dxa"/>
            <w:shd w:val="clear" w:color="auto" w:fill="FFFFFF" w:themeFill="background1"/>
          </w:tcPr>
          <w:p w14:paraId="359BAE5A" w14:textId="77777777" w:rsidR="00E73C8C" w:rsidRPr="0044594F" w:rsidRDefault="00E73C8C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>MSC Fish Fingers &amp; Chips</w:t>
            </w:r>
          </w:p>
        </w:tc>
      </w:tr>
      <w:tr w:rsidR="00E73C8C" w14:paraId="2679A9AB" w14:textId="77777777" w:rsidTr="009C4040">
        <w:tc>
          <w:tcPr>
            <w:tcW w:w="2169" w:type="dxa"/>
            <w:shd w:val="clear" w:color="auto" w:fill="C2D69B" w:themeFill="accent3" w:themeFillTint="99"/>
          </w:tcPr>
          <w:p w14:paraId="28F8392A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Halal Option</w:t>
            </w:r>
          </w:p>
          <w:p w14:paraId="55B5D680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3BF2C8F6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4A2A7A50" w14:textId="77777777" w:rsidR="00993AF8" w:rsidRDefault="00993AF8" w:rsidP="00993AF8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>Whole meal Margherita Pizza &amp; Tomato Pasta Salad</w:t>
            </w:r>
          </w:p>
          <w:p w14:paraId="00901D6D" w14:textId="77777777" w:rsidR="00C466B9" w:rsidRPr="0044594F" w:rsidRDefault="00C466B9" w:rsidP="00993AF8">
            <w:pPr>
              <w:jc w:val="center"/>
              <w:rPr>
                <w:sz w:val="19"/>
                <w:szCs w:val="19"/>
              </w:rPr>
            </w:pPr>
          </w:p>
          <w:p w14:paraId="6569FC5B" w14:textId="5012B2F6" w:rsidR="00E73C8C" w:rsidRPr="0044594F" w:rsidRDefault="00993AF8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noProof/>
                <w:sz w:val="19"/>
                <w:szCs w:val="19"/>
                <w:lang w:val="en-GB" w:eastAsia="en-GB"/>
              </w:rPr>
              <w:drawing>
                <wp:inline distT="0" distB="0" distL="0" distR="0" wp14:anchorId="78685881" wp14:editId="561832EA">
                  <wp:extent cx="128143" cy="256286"/>
                  <wp:effectExtent l="0" t="0" r="571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shd w:val="clear" w:color="auto" w:fill="FFFFFF" w:themeFill="background1"/>
          </w:tcPr>
          <w:p w14:paraId="2E030A66" w14:textId="77777777" w:rsidR="00E73C8C" w:rsidRPr="0044594F" w:rsidRDefault="00E73C8C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>Halal Red Tractor Mild Chicken Curry, Mixed Wholegrain &amp; White Rice</w:t>
            </w:r>
          </w:p>
          <w:p w14:paraId="45B2AEA4" w14:textId="77777777" w:rsidR="00E73C8C" w:rsidRPr="0044594F" w:rsidRDefault="00E73C8C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noProof/>
                <w:sz w:val="19"/>
                <w:szCs w:val="19"/>
                <w:lang w:val="en-GB" w:eastAsia="en-GB"/>
              </w:rPr>
              <w:drawing>
                <wp:inline distT="0" distB="0" distL="0" distR="0" wp14:anchorId="67546F50" wp14:editId="2D3F2B40">
                  <wp:extent cx="128143" cy="256286"/>
                  <wp:effectExtent l="0" t="0" r="571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shd w:val="clear" w:color="auto" w:fill="FFFFFF" w:themeFill="background1"/>
          </w:tcPr>
          <w:p w14:paraId="72E29D45" w14:textId="77777777" w:rsidR="00E73C8C" w:rsidRPr="0044594F" w:rsidRDefault="00E73C8C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>Halal Roast Chicken, Gravy, Stuffing &amp; Roast Potatoes</w:t>
            </w:r>
          </w:p>
        </w:tc>
        <w:tc>
          <w:tcPr>
            <w:tcW w:w="2628" w:type="dxa"/>
            <w:shd w:val="clear" w:color="auto" w:fill="FFFFFF" w:themeFill="background1"/>
          </w:tcPr>
          <w:p w14:paraId="536715EA" w14:textId="77777777" w:rsidR="00993AF8" w:rsidRPr="0044594F" w:rsidRDefault="00993AF8" w:rsidP="00993AF8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>Halal Chicken Sausage Toad in the Hole &amp; Home-baked Potato Wedges</w:t>
            </w:r>
          </w:p>
          <w:p w14:paraId="0DB3EFDB" w14:textId="0AD6088D" w:rsidR="00E73C8C" w:rsidRPr="0044594F" w:rsidRDefault="00E73C8C" w:rsidP="00E73C8C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345" w:type="dxa"/>
            <w:shd w:val="clear" w:color="auto" w:fill="FFFFFF" w:themeFill="background1"/>
          </w:tcPr>
          <w:p w14:paraId="4B055423" w14:textId="77777777" w:rsidR="00E73C8C" w:rsidRPr="0044594F" w:rsidRDefault="00E73C8C" w:rsidP="00E73C8C">
            <w:pPr>
              <w:jc w:val="center"/>
              <w:rPr>
                <w:sz w:val="19"/>
                <w:szCs w:val="19"/>
              </w:rPr>
            </w:pPr>
          </w:p>
        </w:tc>
      </w:tr>
      <w:tr w:rsidR="00E73C8C" w14:paraId="66167465" w14:textId="77777777" w:rsidTr="009C4040">
        <w:tc>
          <w:tcPr>
            <w:tcW w:w="2169" w:type="dxa"/>
            <w:shd w:val="clear" w:color="auto" w:fill="C2D69B" w:themeFill="accent3" w:themeFillTint="99"/>
          </w:tcPr>
          <w:p w14:paraId="246ECEA1" w14:textId="2C66B6A4" w:rsidR="00E73C8C" w:rsidRPr="00B14B5B" w:rsidRDefault="00C466B9" w:rsidP="00C466B9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Vegetarian Option </w:t>
            </w:r>
          </w:p>
        </w:tc>
        <w:tc>
          <w:tcPr>
            <w:tcW w:w="2628" w:type="dxa"/>
            <w:shd w:val="clear" w:color="auto" w:fill="FFFFFF" w:themeFill="background1"/>
          </w:tcPr>
          <w:p w14:paraId="57441ABF" w14:textId="77777777" w:rsidR="00993AF8" w:rsidRDefault="00993AF8" w:rsidP="00993AF8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>Butternut Squash &amp; Five Bean Risotto</w:t>
            </w:r>
          </w:p>
          <w:p w14:paraId="33C59A2B" w14:textId="77777777" w:rsidR="00C466B9" w:rsidRDefault="00C466B9" w:rsidP="00993AF8">
            <w:pPr>
              <w:jc w:val="center"/>
              <w:rPr>
                <w:sz w:val="19"/>
                <w:szCs w:val="19"/>
              </w:rPr>
            </w:pPr>
          </w:p>
          <w:p w14:paraId="6F94B388" w14:textId="36B848B1" w:rsidR="00993AF8" w:rsidRPr="0044594F" w:rsidRDefault="00993AF8" w:rsidP="00993AF8">
            <w:pPr>
              <w:jc w:val="center"/>
              <w:rPr>
                <w:sz w:val="19"/>
                <w:szCs w:val="19"/>
              </w:rPr>
            </w:pPr>
            <w:r w:rsidRPr="0044594F">
              <w:rPr>
                <w:noProof/>
                <w:sz w:val="19"/>
                <w:szCs w:val="19"/>
                <w:lang w:val="en-GB" w:eastAsia="en-GB"/>
              </w:rPr>
              <w:drawing>
                <wp:inline distT="0" distB="0" distL="0" distR="0" wp14:anchorId="56C97183" wp14:editId="091485CF">
                  <wp:extent cx="384175" cy="223737"/>
                  <wp:effectExtent l="0" t="0" r="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2ECE98" w14:textId="77777777" w:rsidR="00993AF8" w:rsidRPr="0044594F" w:rsidRDefault="00993AF8" w:rsidP="00E73C8C">
            <w:pPr>
              <w:jc w:val="center"/>
              <w:rPr>
                <w:sz w:val="19"/>
                <w:szCs w:val="19"/>
              </w:rPr>
            </w:pPr>
          </w:p>
          <w:p w14:paraId="0B110DDC" w14:textId="175FEA80" w:rsidR="00E73C8C" w:rsidRPr="0044594F" w:rsidRDefault="00E73C8C" w:rsidP="00E73C8C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84D7A34" w14:textId="77777777" w:rsidR="00E73C8C" w:rsidRDefault="00E73C8C" w:rsidP="00E73C8C">
            <w:pPr>
              <w:jc w:val="center"/>
              <w:rPr>
                <w:sz w:val="19"/>
                <w:szCs w:val="19"/>
                <w:vertAlign w:val="superscript"/>
              </w:rPr>
            </w:pPr>
            <w:r w:rsidRPr="0044594F">
              <w:rPr>
                <w:sz w:val="19"/>
                <w:szCs w:val="19"/>
              </w:rPr>
              <w:t xml:space="preserve">Mild Sweet Potato &amp; Chickpea Curry &amp; Mixed Wholegrain &amp; White Rice </w:t>
            </w:r>
            <w:r w:rsidRPr="0044594F">
              <w:rPr>
                <w:sz w:val="19"/>
                <w:szCs w:val="19"/>
                <w:vertAlign w:val="superscript"/>
              </w:rPr>
              <w:t>VG</w:t>
            </w:r>
          </w:p>
          <w:p w14:paraId="3EB8269C" w14:textId="77777777" w:rsidR="00C466B9" w:rsidRPr="0044594F" w:rsidRDefault="00C466B9" w:rsidP="00E73C8C">
            <w:pPr>
              <w:jc w:val="center"/>
              <w:rPr>
                <w:sz w:val="19"/>
                <w:szCs w:val="19"/>
              </w:rPr>
            </w:pPr>
          </w:p>
          <w:p w14:paraId="3F55E918" w14:textId="77777777" w:rsidR="00E73C8C" w:rsidRPr="0044594F" w:rsidRDefault="00E73C8C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noProof/>
                <w:sz w:val="19"/>
                <w:szCs w:val="19"/>
                <w:lang w:val="en-GB" w:eastAsia="en-GB"/>
              </w:rPr>
              <w:drawing>
                <wp:inline distT="0" distB="0" distL="0" distR="0" wp14:anchorId="4B148211" wp14:editId="6CCEA2C9">
                  <wp:extent cx="274574" cy="21857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83" cy="22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shd w:val="clear" w:color="auto" w:fill="FFFFFF" w:themeFill="background1"/>
          </w:tcPr>
          <w:p w14:paraId="5DDC0D24" w14:textId="77777777" w:rsidR="00E73C8C" w:rsidRDefault="00E73C8C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>Quorn Grill, Gravy, Stuffing &amp; Roast Potatoes</w:t>
            </w:r>
          </w:p>
          <w:p w14:paraId="39ADFC7C" w14:textId="77777777" w:rsidR="00C466B9" w:rsidRPr="0044594F" w:rsidRDefault="00C466B9" w:rsidP="00E73C8C">
            <w:pPr>
              <w:jc w:val="center"/>
              <w:rPr>
                <w:sz w:val="19"/>
                <w:szCs w:val="19"/>
              </w:rPr>
            </w:pPr>
          </w:p>
          <w:p w14:paraId="5DF10C99" w14:textId="77777777" w:rsidR="00E73C8C" w:rsidRPr="0044594F" w:rsidRDefault="00E73C8C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noProof/>
                <w:sz w:val="19"/>
                <w:szCs w:val="19"/>
                <w:lang w:val="en-GB" w:eastAsia="en-GB"/>
              </w:rPr>
              <w:drawing>
                <wp:inline distT="0" distB="0" distL="0" distR="0" wp14:anchorId="4E47E657" wp14:editId="09B89170">
                  <wp:extent cx="155575" cy="219710"/>
                  <wp:effectExtent l="0" t="0" r="0" b="889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shd w:val="clear" w:color="auto" w:fill="FFFFFF" w:themeFill="background1"/>
          </w:tcPr>
          <w:p w14:paraId="35BDF659" w14:textId="77777777" w:rsidR="00F97B7C" w:rsidRDefault="00F97B7C" w:rsidP="00F97B7C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>Veggie Sausage Toad in the Hole &amp; Home-baked Potato Wedges</w:t>
            </w:r>
          </w:p>
          <w:p w14:paraId="724EDD35" w14:textId="55B3E2C7" w:rsidR="00E73C8C" w:rsidRPr="0044594F" w:rsidRDefault="00F97B7C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noProof/>
                <w:sz w:val="19"/>
                <w:szCs w:val="19"/>
                <w:lang w:val="en-GB" w:eastAsia="en-GB"/>
              </w:rPr>
              <w:drawing>
                <wp:inline distT="0" distB="0" distL="0" distR="0" wp14:anchorId="710FC18F" wp14:editId="04817FEB">
                  <wp:extent cx="155575" cy="219710"/>
                  <wp:effectExtent l="0" t="0" r="0" b="889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shd w:val="clear" w:color="auto" w:fill="FFFFFF" w:themeFill="background1"/>
          </w:tcPr>
          <w:p w14:paraId="56892327" w14:textId="77777777" w:rsidR="00E73C8C" w:rsidRPr="0044594F" w:rsidRDefault="00E73C8C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>Cheese Flan, Chips &amp; Ketchup</w:t>
            </w:r>
          </w:p>
        </w:tc>
      </w:tr>
      <w:tr w:rsidR="00E73C8C" w14:paraId="61B11376" w14:textId="77777777" w:rsidTr="009C4040">
        <w:tc>
          <w:tcPr>
            <w:tcW w:w="2169" w:type="dxa"/>
            <w:shd w:val="clear" w:color="auto" w:fill="C2D69B" w:themeFill="accent3" w:themeFillTint="99"/>
          </w:tcPr>
          <w:p w14:paraId="57945E7F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Vegetables</w:t>
            </w:r>
          </w:p>
          <w:p w14:paraId="71FA0F04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11F0756" w14:textId="77777777" w:rsidR="00E73C8C" w:rsidRDefault="00E73C8C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>Broccoli, Cauliflower &amp; Carrots &amp; Sweetcorn</w:t>
            </w:r>
          </w:p>
          <w:p w14:paraId="615AFF36" w14:textId="77777777" w:rsidR="00C466B9" w:rsidRPr="0044594F" w:rsidRDefault="00C466B9" w:rsidP="00E73C8C">
            <w:pPr>
              <w:jc w:val="center"/>
              <w:rPr>
                <w:sz w:val="19"/>
                <w:szCs w:val="19"/>
              </w:rPr>
            </w:pPr>
          </w:p>
          <w:p w14:paraId="3E6943E3" w14:textId="77777777" w:rsidR="00E73C8C" w:rsidRPr="0044594F" w:rsidRDefault="00E73C8C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noProof/>
                <w:sz w:val="19"/>
                <w:szCs w:val="19"/>
                <w:lang w:val="en-GB" w:eastAsia="en-GB"/>
              </w:rPr>
              <w:drawing>
                <wp:inline distT="0" distB="0" distL="0" distR="0" wp14:anchorId="403534B0" wp14:editId="11555335">
                  <wp:extent cx="201295" cy="219710"/>
                  <wp:effectExtent l="0" t="0" r="8255" b="889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shd w:val="clear" w:color="auto" w:fill="FFFFFF" w:themeFill="background1"/>
          </w:tcPr>
          <w:p w14:paraId="675E268A" w14:textId="77777777" w:rsidR="00E73C8C" w:rsidRDefault="00E73C8C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>British Red Tractor Garden Peas, Sliced Carrots</w:t>
            </w:r>
          </w:p>
          <w:p w14:paraId="7AFDAA8F" w14:textId="77777777" w:rsidR="00C466B9" w:rsidRPr="0044594F" w:rsidRDefault="00C466B9" w:rsidP="00E73C8C">
            <w:pPr>
              <w:jc w:val="center"/>
              <w:rPr>
                <w:sz w:val="19"/>
                <w:szCs w:val="19"/>
              </w:rPr>
            </w:pPr>
          </w:p>
          <w:p w14:paraId="21F97C7D" w14:textId="77777777" w:rsidR="00E73C8C" w:rsidRPr="0044594F" w:rsidRDefault="00E73C8C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noProof/>
                <w:sz w:val="19"/>
                <w:szCs w:val="19"/>
                <w:lang w:val="en-GB" w:eastAsia="en-GB"/>
              </w:rPr>
              <w:drawing>
                <wp:inline distT="0" distB="0" distL="0" distR="0" wp14:anchorId="45A5E883" wp14:editId="0D47AA1A">
                  <wp:extent cx="201295" cy="219710"/>
                  <wp:effectExtent l="0" t="0" r="8255" b="88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shd w:val="clear" w:color="auto" w:fill="FFFFFF" w:themeFill="background1"/>
          </w:tcPr>
          <w:p w14:paraId="7B2980A7" w14:textId="77777777" w:rsidR="00E73C8C" w:rsidRDefault="00E73C8C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>Broccoli, Cauliflower &amp; Carrots</w:t>
            </w:r>
          </w:p>
          <w:p w14:paraId="62BC000E" w14:textId="77777777" w:rsidR="00C466B9" w:rsidRDefault="00C466B9" w:rsidP="00E73C8C">
            <w:pPr>
              <w:jc w:val="center"/>
              <w:rPr>
                <w:sz w:val="19"/>
                <w:szCs w:val="19"/>
              </w:rPr>
            </w:pPr>
          </w:p>
          <w:p w14:paraId="70851806" w14:textId="77777777" w:rsidR="00C466B9" w:rsidRPr="0044594F" w:rsidRDefault="00C466B9" w:rsidP="00E73C8C">
            <w:pPr>
              <w:jc w:val="center"/>
              <w:rPr>
                <w:sz w:val="19"/>
                <w:szCs w:val="19"/>
              </w:rPr>
            </w:pPr>
            <w:bookmarkStart w:id="0" w:name="_GoBack"/>
            <w:bookmarkEnd w:id="0"/>
          </w:p>
          <w:p w14:paraId="02397E2F" w14:textId="77777777" w:rsidR="00E73C8C" w:rsidRPr="0044594F" w:rsidRDefault="00E73C8C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noProof/>
                <w:sz w:val="19"/>
                <w:szCs w:val="19"/>
                <w:lang w:val="en-GB" w:eastAsia="en-GB"/>
              </w:rPr>
              <w:drawing>
                <wp:inline distT="0" distB="0" distL="0" distR="0" wp14:anchorId="0AF68D4D" wp14:editId="5B0FEEC4">
                  <wp:extent cx="201295" cy="219710"/>
                  <wp:effectExtent l="0" t="0" r="8255" b="889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shd w:val="clear" w:color="auto" w:fill="FFFFFF" w:themeFill="background1"/>
          </w:tcPr>
          <w:p w14:paraId="72AA79C2" w14:textId="77777777" w:rsidR="00E73C8C" w:rsidRPr="0044594F" w:rsidRDefault="00E73C8C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>Carrot &amp; Cucumber Sticks or British Red Tractor Garden Peas, Sweetcorn</w:t>
            </w:r>
          </w:p>
          <w:p w14:paraId="110DF986" w14:textId="77777777" w:rsidR="00E73C8C" w:rsidRPr="0044594F" w:rsidRDefault="00E73C8C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noProof/>
                <w:sz w:val="19"/>
                <w:szCs w:val="19"/>
                <w:lang w:val="en-GB" w:eastAsia="en-GB"/>
              </w:rPr>
              <w:drawing>
                <wp:inline distT="0" distB="0" distL="0" distR="0" wp14:anchorId="61B8FF29" wp14:editId="6C322705">
                  <wp:extent cx="201295" cy="219710"/>
                  <wp:effectExtent l="0" t="0" r="8255" b="889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shd w:val="clear" w:color="auto" w:fill="FFFFFF" w:themeFill="background1"/>
          </w:tcPr>
          <w:p w14:paraId="602A3F67" w14:textId="77777777" w:rsidR="00E73C8C" w:rsidRPr="0044594F" w:rsidRDefault="00E73C8C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 xml:space="preserve">British Red Tractor Garden Peas, </w:t>
            </w:r>
          </w:p>
          <w:p w14:paraId="4FCF3553" w14:textId="77777777" w:rsidR="00E73C8C" w:rsidRPr="0044594F" w:rsidRDefault="00E73C8C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>Baked Beans</w:t>
            </w:r>
          </w:p>
          <w:p w14:paraId="5B3D8200" w14:textId="77777777" w:rsidR="00E73C8C" w:rsidRPr="0044594F" w:rsidRDefault="00E73C8C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noProof/>
                <w:sz w:val="19"/>
                <w:szCs w:val="19"/>
                <w:lang w:val="en-GB" w:eastAsia="en-GB"/>
              </w:rPr>
              <w:drawing>
                <wp:inline distT="0" distB="0" distL="0" distR="0" wp14:anchorId="56C7271C" wp14:editId="46B01569">
                  <wp:extent cx="201295" cy="219710"/>
                  <wp:effectExtent l="0" t="0" r="8255" b="889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C8C" w14:paraId="73DA05C8" w14:textId="77777777" w:rsidTr="009C4040">
        <w:tc>
          <w:tcPr>
            <w:tcW w:w="2169" w:type="dxa"/>
            <w:shd w:val="clear" w:color="auto" w:fill="C2D69B" w:themeFill="accent3" w:themeFillTint="99"/>
          </w:tcPr>
          <w:p w14:paraId="685D35BD" w14:textId="77777777" w:rsidR="00E73C8C" w:rsidRDefault="00E73C8C" w:rsidP="00F97B7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Sandwiches</w:t>
            </w:r>
          </w:p>
          <w:p w14:paraId="5AE37FB5" w14:textId="77777777" w:rsidR="00C466B9" w:rsidRDefault="00C466B9" w:rsidP="00F97B7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6144916C" w14:textId="7B206DC3" w:rsidR="00C466B9" w:rsidRPr="00B14B5B" w:rsidRDefault="00C466B9" w:rsidP="00F97B7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857" w:type="dxa"/>
            <w:gridSpan w:val="5"/>
            <w:shd w:val="clear" w:color="auto" w:fill="FFFFFF" w:themeFill="background1"/>
          </w:tcPr>
          <w:p w14:paraId="1E8BCA3B" w14:textId="7714FC50" w:rsidR="00E73C8C" w:rsidRPr="0044594F" w:rsidRDefault="00E73C8C" w:rsidP="00F97B7C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 xml:space="preserve">Freshly Made Sandwich with Cheddar, Tuna Mayonnaise or Ham </w:t>
            </w:r>
          </w:p>
        </w:tc>
      </w:tr>
      <w:tr w:rsidR="00E73C8C" w14:paraId="7873956F" w14:textId="77777777" w:rsidTr="009C4040">
        <w:tc>
          <w:tcPr>
            <w:tcW w:w="2169" w:type="dxa"/>
            <w:shd w:val="clear" w:color="auto" w:fill="C2D69B" w:themeFill="accent3" w:themeFillTint="99"/>
          </w:tcPr>
          <w:p w14:paraId="51455DF3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Dessert</w:t>
            </w:r>
          </w:p>
          <w:p w14:paraId="6D3208EB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338D10D0" w14:textId="77777777" w:rsidR="00E73C8C" w:rsidRPr="0044594F" w:rsidRDefault="00E73C8C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>Banana Mousse &amp; Orange Smiles</w:t>
            </w:r>
          </w:p>
          <w:p w14:paraId="45CAD5B4" w14:textId="77777777" w:rsidR="00E73C8C" w:rsidRPr="0044594F" w:rsidRDefault="00E73C8C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noProof/>
                <w:sz w:val="19"/>
                <w:szCs w:val="19"/>
                <w:lang w:val="en-GB" w:eastAsia="en-GB"/>
              </w:rPr>
              <w:drawing>
                <wp:inline distT="0" distB="0" distL="0" distR="0" wp14:anchorId="4DF8C4D1" wp14:editId="5F83065A">
                  <wp:extent cx="137160" cy="219710"/>
                  <wp:effectExtent l="0" t="0" r="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shd w:val="clear" w:color="auto" w:fill="FFFFFF" w:themeFill="background1"/>
          </w:tcPr>
          <w:p w14:paraId="11752193" w14:textId="261FD6D7" w:rsidR="00E73C8C" w:rsidRPr="0044594F" w:rsidRDefault="00E73C8C" w:rsidP="00F97B7C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 xml:space="preserve">Marble Sponge </w:t>
            </w:r>
            <w:r w:rsidRPr="0044594F">
              <w:rPr>
                <w:sz w:val="19"/>
                <w:szCs w:val="19"/>
                <w:vertAlign w:val="superscript"/>
              </w:rPr>
              <w:t>VG</w:t>
            </w:r>
            <w:r w:rsidRPr="0044594F">
              <w:rPr>
                <w:sz w:val="19"/>
                <w:szCs w:val="19"/>
              </w:rPr>
              <w:t xml:space="preserve"> &amp; </w:t>
            </w:r>
            <w:r w:rsidRPr="00F97B7C">
              <w:rPr>
                <w:sz w:val="19"/>
                <w:szCs w:val="19"/>
              </w:rPr>
              <w:t>Custard</w:t>
            </w:r>
          </w:p>
        </w:tc>
        <w:tc>
          <w:tcPr>
            <w:tcW w:w="2628" w:type="dxa"/>
            <w:shd w:val="clear" w:color="auto" w:fill="FFFFFF" w:themeFill="background1"/>
          </w:tcPr>
          <w:p w14:paraId="5595CD4E" w14:textId="77777777" w:rsidR="00E73C8C" w:rsidRPr="0044594F" w:rsidRDefault="00E73C8C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 xml:space="preserve">Strawberry Jelly with Watermelon Slice </w:t>
            </w:r>
            <w:r w:rsidRPr="0044594F">
              <w:rPr>
                <w:sz w:val="19"/>
                <w:szCs w:val="19"/>
                <w:vertAlign w:val="superscript"/>
              </w:rPr>
              <w:t>VG</w:t>
            </w:r>
          </w:p>
          <w:p w14:paraId="6EF21F6C" w14:textId="77777777" w:rsidR="00E73C8C" w:rsidRPr="0044594F" w:rsidRDefault="00E73C8C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noProof/>
                <w:sz w:val="19"/>
                <w:szCs w:val="19"/>
                <w:lang w:val="en-GB" w:eastAsia="en-GB"/>
              </w:rPr>
              <w:drawing>
                <wp:inline distT="0" distB="0" distL="0" distR="0" wp14:anchorId="252D98EC" wp14:editId="67E5372F">
                  <wp:extent cx="137160" cy="219710"/>
                  <wp:effectExtent l="0" t="0" r="0" b="889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shd w:val="clear" w:color="auto" w:fill="FFFFFF" w:themeFill="background1"/>
          </w:tcPr>
          <w:p w14:paraId="59AC5643" w14:textId="77777777" w:rsidR="00E73C8C" w:rsidRPr="0044594F" w:rsidRDefault="00E73C8C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 xml:space="preserve">Vanilla Cookie </w:t>
            </w:r>
            <w:r w:rsidRPr="0044594F">
              <w:rPr>
                <w:sz w:val="19"/>
                <w:szCs w:val="19"/>
                <w:vertAlign w:val="superscript"/>
              </w:rPr>
              <w:t>VG</w:t>
            </w:r>
          </w:p>
          <w:p w14:paraId="43763510" w14:textId="77777777" w:rsidR="00E73C8C" w:rsidRPr="0044594F" w:rsidRDefault="00E73C8C" w:rsidP="00E73C8C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345" w:type="dxa"/>
            <w:shd w:val="clear" w:color="auto" w:fill="FFFFFF" w:themeFill="background1"/>
          </w:tcPr>
          <w:p w14:paraId="28DE6FCB" w14:textId="77777777" w:rsidR="00E73C8C" w:rsidRPr="0044594F" w:rsidRDefault="00E73C8C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 xml:space="preserve">Iced Sponge Cake with Sprinkles </w:t>
            </w:r>
          </w:p>
        </w:tc>
      </w:tr>
    </w:tbl>
    <w:p w14:paraId="63100F90" w14:textId="6539BAA3" w:rsidR="00EA6AEE" w:rsidRPr="00D871DE" w:rsidRDefault="0050067C" w:rsidP="00D871DE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BDF5C3" wp14:editId="145B2E39">
                <wp:simplePos x="0" y="0"/>
                <wp:positionH relativeFrom="column">
                  <wp:posOffset>3343612</wp:posOffset>
                </wp:positionH>
                <wp:positionV relativeFrom="paragraph">
                  <wp:posOffset>285862</wp:posOffset>
                </wp:positionV>
                <wp:extent cx="4684059" cy="231569"/>
                <wp:effectExtent l="0" t="0" r="254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4059" cy="2315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F2D9FE" w14:textId="5854F29E" w:rsidR="0044594F" w:rsidRPr="008E6521" w:rsidRDefault="008E6521" w:rsidP="0044594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</w:t>
                            </w:r>
                            <w:r w:rsidRPr="008E6521">
                              <w:rPr>
                                <w:b/>
                              </w:rPr>
                              <w:t>Co-op Academy New Islington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BDF5C3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263.3pt;margin-top:22.5pt;width:368.8pt;height:1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" fillcolor="window" stroked="f" strokeweight=".5pt">
                <v:textbox>
                  <w:txbxContent>
                    <w:p w14:paraId="10F2D9FE" w14:textId="5854F29E" w:rsidR="0044594F" w:rsidRPr="008E6521" w:rsidRDefault="008E6521" w:rsidP="0044594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</w:t>
                      </w:r>
                      <w:r w:rsidRPr="008E6521">
                        <w:rPr>
                          <w:b/>
                        </w:rPr>
                        <w:t>Co-op Academy New Islington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A6AEE" w:rsidRPr="00D871DE" w:rsidSect="003D31E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40" w:h="11910" w:orient="landscape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9F00CE" w14:textId="77777777" w:rsidR="001238CC" w:rsidRDefault="001238CC" w:rsidP="003D31EB">
      <w:r>
        <w:separator/>
      </w:r>
    </w:p>
  </w:endnote>
  <w:endnote w:type="continuationSeparator" w:id="0">
    <w:p w14:paraId="03FAD3DE" w14:textId="77777777" w:rsidR="001238CC" w:rsidRDefault="001238CC" w:rsidP="003D3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4672D3" w14:textId="77777777" w:rsidR="003D31EB" w:rsidRDefault="003D31E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7185E4" w14:textId="77777777" w:rsidR="003D31EB" w:rsidRDefault="003D31E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A9C656" w14:textId="77777777" w:rsidR="003D31EB" w:rsidRDefault="003D31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DAACD5" w14:textId="77777777" w:rsidR="001238CC" w:rsidRDefault="001238CC" w:rsidP="003D31EB">
      <w:r>
        <w:separator/>
      </w:r>
    </w:p>
  </w:footnote>
  <w:footnote w:type="continuationSeparator" w:id="0">
    <w:p w14:paraId="08ABFC67" w14:textId="77777777" w:rsidR="001238CC" w:rsidRDefault="001238CC" w:rsidP="003D31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48C1BA" w14:textId="546ACF39" w:rsidR="003D31EB" w:rsidRDefault="00C466B9">
    <w:pPr>
      <w:pStyle w:val="Header"/>
    </w:pPr>
    <w:r>
      <w:rPr>
        <w:noProof/>
      </w:rPr>
      <w:pict w14:anchorId="209CB0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612985" o:spid="_x0000_s1032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EP Menu Backgrounds A4_Landscape_Fab4 SS25_wk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F30848" w14:textId="36261CBA" w:rsidR="003D31EB" w:rsidRDefault="00C466B9">
    <w:pPr>
      <w:pStyle w:val="Header"/>
    </w:pPr>
    <w:r>
      <w:rPr>
        <w:noProof/>
      </w:rPr>
      <w:pict w14:anchorId="6F28CF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612986" o:spid="_x0000_s1033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EP Menu Backgrounds A4_Landscape_Fab4 SS25_wk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11E1BC" w14:textId="1337F688" w:rsidR="003D31EB" w:rsidRDefault="00C466B9">
    <w:pPr>
      <w:pStyle w:val="Header"/>
    </w:pPr>
    <w:r>
      <w:rPr>
        <w:noProof/>
      </w:rPr>
      <w:pict w14:anchorId="64F98B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612984" o:spid="_x0000_s1031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EP Menu Backgrounds A4_Landscape_Fab4 SS25_wk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3C2"/>
    <w:rsid w:val="00003537"/>
    <w:rsid w:val="000106F3"/>
    <w:rsid w:val="00027DFE"/>
    <w:rsid w:val="00052298"/>
    <w:rsid w:val="00055121"/>
    <w:rsid w:val="00072EAC"/>
    <w:rsid w:val="0009538B"/>
    <w:rsid w:val="000B1BE9"/>
    <w:rsid w:val="000C3846"/>
    <w:rsid w:val="000D6F63"/>
    <w:rsid w:val="000E29ED"/>
    <w:rsid w:val="000E3A13"/>
    <w:rsid w:val="000E426F"/>
    <w:rsid w:val="000E7526"/>
    <w:rsid w:val="00111F09"/>
    <w:rsid w:val="00112D9F"/>
    <w:rsid w:val="001238CC"/>
    <w:rsid w:val="00124B82"/>
    <w:rsid w:val="00152AEA"/>
    <w:rsid w:val="0018356E"/>
    <w:rsid w:val="001C2702"/>
    <w:rsid w:val="001D0BC7"/>
    <w:rsid w:val="001D13EF"/>
    <w:rsid w:val="001F57B6"/>
    <w:rsid w:val="00201FB2"/>
    <w:rsid w:val="00204FAD"/>
    <w:rsid w:val="00216C85"/>
    <w:rsid w:val="0023161C"/>
    <w:rsid w:val="00234BA0"/>
    <w:rsid w:val="0025113C"/>
    <w:rsid w:val="00256787"/>
    <w:rsid w:val="00272EE7"/>
    <w:rsid w:val="00293746"/>
    <w:rsid w:val="002B02D9"/>
    <w:rsid w:val="002E52EC"/>
    <w:rsid w:val="00300F85"/>
    <w:rsid w:val="00304F64"/>
    <w:rsid w:val="00321CD4"/>
    <w:rsid w:val="003240BB"/>
    <w:rsid w:val="00334107"/>
    <w:rsid w:val="003413AD"/>
    <w:rsid w:val="00354302"/>
    <w:rsid w:val="00354599"/>
    <w:rsid w:val="00360848"/>
    <w:rsid w:val="003779C3"/>
    <w:rsid w:val="00391AFD"/>
    <w:rsid w:val="00397C73"/>
    <w:rsid w:val="003B0E89"/>
    <w:rsid w:val="003C13C2"/>
    <w:rsid w:val="003C5614"/>
    <w:rsid w:val="003D31EB"/>
    <w:rsid w:val="003D6B96"/>
    <w:rsid w:val="003E0F0B"/>
    <w:rsid w:val="003E7ADB"/>
    <w:rsid w:val="00403565"/>
    <w:rsid w:val="00434CEF"/>
    <w:rsid w:val="00437459"/>
    <w:rsid w:val="0044594F"/>
    <w:rsid w:val="00455E19"/>
    <w:rsid w:val="00462E51"/>
    <w:rsid w:val="004716D0"/>
    <w:rsid w:val="004A20FB"/>
    <w:rsid w:val="004C3DF8"/>
    <w:rsid w:val="004E3C26"/>
    <w:rsid w:val="004F498F"/>
    <w:rsid w:val="0050067C"/>
    <w:rsid w:val="0051161F"/>
    <w:rsid w:val="00515EA2"/>
    <w:rsid w:val="00520A1B"/>
    <w:rsid w:val="00530AA6"/>
    <w:rsid w:val="00533DAF"/>
    <w:rsid w:val="005373F4"/>
    <w:rsid w:val="00540C85"/>
    <w:rsid w:val="00552AB9"/>
    <w:rsid w:val="005608CF"/>
    <w:rsid w:val="005739C4"/>
    <w:rsid w:val="005800A0"/>
    <w:rsid w:val="0058509F"/>
    <w:rsid w:val="005973C4"/>
    <w:rsid w:val="005A7002"/>
    <w:rsid w:val="005B6B32"/>
    <w:rsid w:val="005C2DE4"/>
    <w:rsid w:val="005E0270"/>
    <w:rsid w:val="005E248F"/>
    <w:rsid w:val="005F59FC"/>
    <w:rsid w:val="00603227"/>
    <w:rsid w:val="00612668"/>
    <w:rsid w:val="00642E4F"/>
    <w:rsid w:val="0064657E"/>
    <w:rsid w:val="006544A9"/>
    <w:rsid w:val="00657F82"/>
    <w:rsid w:val="006650CE"/>
    <w:rsid w:val="0067359D"/>
    <w:rsid w:val="006765C4"/>
    <w:rsid w:val="00682C3C"/>
    <w:rsid w:val="00695BF5"/>
    <w:rsid w:val="006B4EF1"/>
    <w:rsid w:val="006C14BD"/>
    <w:rsid w:val="006D2229"/>
    <w:rsid w:val="006E0687"/>
    <w:rsid w:val="006E6CF7"/>
    <w:rsid w:val="006F46A7"/>
    <w:rsid w:val="007000E4"/>
    <w:rsid w:val="00705B11"/>
    <w:rsid w:val="00717052"/>
    <w:rsid w:val="007327C8"/>
    <w:rsid w:val="00734698"/>
    <w:rsid w:val="00746F40"/>
    <w:rsid w:val="00756554"/>
    <w:rsid w:val="00757BD0"/>
    <w:rsid w:val="00760B85"/>
    <w:rsid w:val="00765561"/>
    <w:rsid w:val="0077140F"/>
    <w:rsid w:val="00782BF8"/>
    <w:rsid w:val="00793EA8"/>
    <w:rsid w:val="00797B52"/>
    <w:rsid w:val="007C64F0"/>
    <w:rsid w:val="007D05BA"/>
    <w:rsid w:val="007D7F1E"/>
    <w:rsid w:val="00810D9E"/>
    <w:rsid w:val="00811C7C"/>
    <w:rsid w:val="00827562"/>
    <w:rsid w:val="0085110E"/>
    <w:rsid w:val="0085151C"/>
    <w:rsid w:val="0086556D"/>
    <w:rsid w:val="00875C53"/>
    <w:rsid w:val="00877929"/>
    <w:rsid w:val="00881AD5"/>
    <w:rsid w:val="008A1D8E"/>
    <w:rsid w:val="008A6583"/>
    <w:rsid w:val="008B2490"/>
    <w:rsid w:val="008C4F9C"/>
    <w:rsid w:val="008E4BDA"/>
    <w:rsid w:val="008E5919"/>
    <w:rsid w:val="008E6521"/>
    <w:rsid w:val="008E772A"/>
    <w:rsid w:val="008F15E6"/>
    <w:rsid w:val="00915C07"/>
    <w:rsid w:val="0092119D"/>
    <w:rsid w:val="009279D2"/>
    <w:rsid w:val="00930053"/>
    <w:rsid w:val="00936C0F"/>
    <w:rsid w:val="00946314"/>
    <w:rsid w:val="00947830"/>
    <w:rsid w:val="009550E7"/>
    <w:rsid w:val="009558E4"/>
    <w:rsid w:val="00971D15"/>
    <w:rsid w:val="0098481E"/>
    <w:rsid w:val="00987851"/>
    <w:rsid w:val="00993AF8"/>
    <w:rsid w:val="009957AE"/>
    <w:rsid w:val="009C4040"/>
    <w:rsid w:val="009D1A3A"/>
    <w:rsid w:val="009E1B61"/>
    <w:rsid w:val="009E284B"/>
    <w:rsid w:val="009F50B5"/>
    <w:rsid w:val="009F55EF"/>
    <w:rsid w:val="009F5C0B"/>
    <w:rsid w:val="00A011DA"/>
    <w:rsid w:val="00A32717"/>
    <w:rsid w:val="00A33890"/>
    <w:rsid w:val="00A34C4B"/>
    <w:rsid w:val="00A34FDF"/>
    <w:rsid w:val="00A372BF"/>
    <w:rsid w:val="00A50021"/>
    <w:rsid w:val="00A81328"/>
    <w:rsid w:val="00AD0BAA"/>
    <w:rsid w:val="00AD295A"/>
    <w:rsid w:val="00AF7E34"/>
    <w:rsid w:val="00B11C27"/>
    <w:rsid w:val="00B14B5B"/>
    <w:rsid w:val="00B17E3B"/>
    <w:rsid w:val="00B304B0"/>
    <w:rsid w:val="00B316B9"/>
    <w:rsid w:val="00B502FB"/>
    <w:rsid w:val="00B555C9"/>
    <w:rsid w:val="00B721F4"/>
    <w:rsid w:val="00B93A36"/>
    <w:rsid w:val="00B95153"/>
    <w:rsid w:val="00B95431"/>
    <w:rsid w:val="00B97C92"/>
    <w:rsid w:val="00B97C95"/>
    <w:rsid w:val="00BB5910"/>
    <w:rsid w:val="00BC1161"/>
    <w:rsid w:val="00BC398A"/>
    <w:rsid w:val="00BD2E63"/>
    <w:rsid w:val="00BE3865"/>
    <w:rsid w:val="00BF59E5"/>
    <w:rsid w:val="00C00669"/>
    <w:rsid w:val="00C12C01"/>
    <w:rsid w:val="00C26BB8"/>
    <w:rsid w:val="00C466B9"/>
    <w:rsid w:val="00C53582"/>
    <w:rsid w:val="00C63255"/>
    <w:rsid w:val="00C67A85"/>
    <w:rsid w:val="00C73755"/>
    <w:rsid w:val="00C7791D"/>
    <w:rsid w:val="00C80925"/>
    <w:rsid w:val="00C8236E"/>
    <w:rsid w:val="00CA0947"/>
    <w:rsid w:val="00CA1F87"/>
    <w:rsid w:val="00CC5F68"/>
    <w:rsid w:val="00CD2A50"/>
    <w:rsid w:val="00CD5506"/>
    <w:rsid w:val="00CD73F4"/>
    <w:rsid w:val="00D1056A"/>
    <w:rsid w:val="00D115A6"/>
    <w:rsid w:val="00D14CD6"/>
    <w:rsid w:val="00D268E8"/>
    <w:rsid w:val="00D32B88"/>
    <w:rsid w:val="00D56CE9"/>
    <w:rsid w:val="00D63C60"/>
    <w:rsid w:val="00D75BFA"/>
    <w:rsid w:val="00D83258"/>
    <w:rsid w:val="00D871DE"/>
    <w:rsid w:val="00D90E9A"/>
    <w:rsid w:val="00D92B87"/>
    <w:rsid w:val="00DC255A"/>
    <w:rsid w:val="00DD6621"/>
    <w:rsid w:val="00DD7E62"/>
    <w:rsid w:val="00DE7DC5"/>
    <w:rsid w:val="00E07CB7"/>
    <w:rsid w:val="00E119AD"/>
    <w:rsid w:val="00E12A98"/>
    <w:rsid w:val="00E203E9"/>
    <w:rsid w:val="00E233F0"/>
    <w:rsid w:val="00E2379F"/>
    <w:rsid w:val="00E306E5"/>
    <w:rsid w:val="00E519CE"/>
    <w:rsid w:val="00E52D14"/>
    <w:rsid w:val="00E73C8C"/>
    <w:rsid w:val="00E8318B"/>
    <w:rsid w:val="00E90697"/>
    <w:rsid w:val="00E93DE1"/>
    <w:rsid w:val="00EA1B4E"/>
    <w:rsid w:val="00EA6AEE"/>
    <w:rsid w:val="00ED3BD9"/>
    <w:rsid w:val="00ED7252"/>
    <w:rsid w:val="00EE108D"/>
    <w:rsid w:val="00EE3135"/>
    <w:rsid w:val="00EE4100"/>
    <w:rsid w:val="00EF6546"/>
    <w:rsid w:val="00F26D00"/>
    <w:rsid w:val="00F44514"/>
    <w:rsid w:val="00F514C8"/>
    <w:rsid w:val="00F77CEB"/>
    <w:rsid w:val="00F96A13"/>
    <w:rsid w:val="00F97B7C"/>
    <w:rsid w:val="00FA02DB"/>
    <w:rsid w:val="00FB475B"/>
    <w:rsid w:val="00FC0924"/>
    <w:rsid w:val="00FC51BC"/>
    <w:rsid w:val="00FE56CD"/>
    <w:rsid w:val="00FF6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868F81"/>
  <w15:docId w15:val="{831B8430-451E-4533-8A70-9C4EAF717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83"/>
      <w:ind w:left="153" w:right="5587"/>
      <w:outlineLvl w:val="0"/>
    </w:pPr>
    <w:rPr>
      <w:rFonts w:ascii="Verdana" w:eastAsia="Verdana" w:hAnsi="Verdana" w:cs="Verdan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Verdana" w:eastAsia="Verdana" w:hAnsi="Verdana" w:cs="Verdana"/>
      <w:b/>
      <w:bCs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D871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31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31EB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D31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31EB"/>
    <w:rPr>
      <w:rFonts w:ascii="Calibri" w:eastAsia="Calibri" w:hAnsi="Calibri" w:cs="Calibri"/>
    </w:rPr>
  </w:style>
  <w:style w:type="paragraph" w:customStyle="1" w:styleId="xmsolistparagraph">
    <w:name w:val="x_msolistparagraph"/>
    <w:basedOn w:val="Normal"/>
    <w:rsid w:val="0044594F"/>
    <w:pPr>
      <w:widowControl/>
      <w:autoSpaceDE/>
      <w:autoSpaceDN/>
      <w:ind w:left="720"/>
    </w:pPr>
    <w:rPr>
      <w:rFonts w:eastAsiaTheme="minorHAnsi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1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d7a4dbf-ff17-4a61-8efb-f73b11729a08" xsi:nil="true"/>
    <lcf76f155ced4ddcb4097134ff3c332f xmlns="8ec7ad18-3696-4d54-b311-cc8641323ac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FCDDB1635BBC4D919F6DF039A73EF0" ma:contentTypeVersion="18" ma:contentTypeDescription="Create a new document." ma:contentTypeScope="" ma:versionID="f430de3fbbc517c85a9f40515929d534">
  <xsd:schema xmlns:xsd="http://www.w3.org/2001/XMLSchema" xmlns:xs="http://www.w3.org/2001/XMLSchema" xmlns:p="http://schemas.microsoft.com/office/2006/metadata/properties" xmlns:ns2="8ec7ad18-3696-4d54-b311-cc8641323ac4" xmlns:ns3="bd7a4dbf-ff17-4a61-8efb-f73b11729a08" targetNamespace="http://schemas.microsoft.com/office/2006/metadata/properties" ma:root="true" ma:fieldsID="0fcad1d17c6cf027c85839a5a8998ac2" ns2:_="" ns3:_="">
    <xsd:import namespace="8ec7ad18-3696-4d54-b311-cc8641323ac4"/>
    <xsd:import namespace="bd7a4dbf-ff17-4a61-8efb-f73b11729a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7ad18-3696-4d54-b311-cc8641323a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b1cec74-6c26-4226-8c54-a83c5e9066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a4dbf-ff17-4a61-8efb-f73b11729a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1f7891a-3a36-4f69-b2c8-17dae4789646}" ma:internalName="TaxCatchAll" ma:showField="CatchAllData" ma:web="bd7a4dbf-ff17-4a61-8efb-f73b11729a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C0F8C3-4B06-4426-B077-BFC4F334D7E5}">
  <ds:schemaRefs>
    <ds:schemaRef ds:uri="http://schemas.microsoft.com/office/2006/metadata/properties"/>
    <ds:schemaRef ds:uri="http://schemas.microsoft.com/office/infopath/2007/PartnerControls"/>
    <ds:schemaRef ds:uri="ce9c5276-40f9-401c-8c5d-30eae8ff6d42"/>
    <ds:schemaRef ds:uri="801d1ecc-5436-433d-9360-c1aee654eac1"/>
    <ds:schemaRef ds:uri="bd7a4dbf-ff17-4a61-8efb-f73b11729a08"/>
    <ds:schemaRef ds:uri="8ec7ad18-3696-4d54-b311-cc8641323ac4"/>
  </ds:schemaRefs>
</ds:datastoreItem>
</file>

<file path=customXml/itemProps2.xml><?xml version="1.0" encoding="utf-8"?>
<ds:datastoreItem xmlns:ds="http://schemas.openxmlformats.org/officeDocument/2006/customXml" ds:itemID="{E841C6E1-E79B-4100-95EA-0F5DC876C7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7FEC65-25BD-46CF-A93B-FD48A8C5BD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c7ad18-3696-4d54-b311-cc8641323ac4"/>
    <ds:schemaRef ds:uri="bd7a4dbf-ff17-4a61-8efb-f73b11729a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EC2860E6</Template>
  <TotalTime>23</TotalTime>
  <Pages>1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Hope</dc:creator>
  <cp:lastModifiedBy>J.Bowden</cp:lastModifiedBy>
  <cp:revision>7</cp:revision>
  <cp:lastPrinted>2024-12-19T11:07:00Z</cp:lastPrinted>
  <dcterms:created xsi:type="dcterms:W3CDTF">2025-02-03T09:56:00Z</dcterms:created>
  <dcterms:modified xsi:type="dcterms:W3CDTF">2025-04-30T09:53:00Z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2024-12-13T00:00:00Z</vt:filetime>
  </property>
  <property fmtid="{D5CDD505-2E9C-101B-9397-08002B2CF9AE}" pid="3" name="Creator">
    <vt:lpwstr>Acrobat PDFMaker 24 for Word</vt:lpwstr>
  </property>
  <property fmtid="{D5CDD505-2E9C-101B-9397-08002B2CF9AE}" pid="4" name="LastSaved">
    <vt:filetime>2024-12-13T00:00:00Z</vt:filetime>
  </property>
  <property fmtid="{D5CDD505-2E9C-101B-9397-08002B2CF9AE}" pid="5" name="Producer">
    <vt:lpwstr>Adobe PDF Library 24.5.96</vt:lpwstr>
  </property>
  <property fmtid="{D5CDD505-2E9C-101B-9397-08002B2CF9AE}" pid="6" name="SourceModified">
    <vt:lpwstr/>
  </property>
  <property fmtid="{D5CDD505-2E9C-101B-9397-08002B2CF9AE}" pid="7" name="ContentTypeId">
    <vt:lpwstr>0x010100F5FCDDB1635BBC4D919F6DF039A73EF0</vt:lpwstr>
  </property>
  <property fmtid="{D5CDD505-2E9C-101B-9397-08002B2CF9AE}" pid="8" name="MediaServiceImageTags">
    <vt:lpwstr/>
  </property>
  <property fmtid="{D5CDD505-2E9C-101B-9397-08002B2CF9AE}" pid="9" name="GrammarlyDocumentId">
    <vt:lpwstr>11d5c73f23266a5886aaaab8edb5dd3da93b63ec5a7195c58d8268bb9d220883</vt:lpwstr>
  </property>
</Properties>
</file>